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B5C58" w14:textId="11A54579" w:rsidR="00EB5058" w:rsidRPr="00645C50" w:rsidRDefault="00C770F4" w:rsidP="00EB5058">
      <w:pPr>
        <w:pStyle w:val="03LongPubSubhead"/>
        <w:ind w:left="284" w:hanging="284"/>
      </w:pPr>
      <w:r>
        <w:rPr>
          <w:sz w:val="40"/>
        </w:rPr>
        <w:t xml:space="preserve"> </w:t>
      </w:r>
      <w:r w:rsidR="00EB5058" w:rsidRPr="00645C50">
        <w:rPr>
          <w:sz w:val="40"/>
        </w:rPr>
        <w:t>Health information: Covid-19 consent form</w:t>
      </w:r>
    </w:p>
    <w:tbl>
      <w:tblPr>
        <w:tblW w:w="9526" w:type="dxa"/>
        <w:tblLayout w:type="fixed"/>
        <w:tblCellMar>
          <w:left w:w="28" w:type="dxa"/>
          <w:right w:w="28" w:type="dxa"/>
        </w:tblCellMar>
        <w:tblLook w:val="04A0" w:firstRow="1" w:lastRow="0" w:firstColumn="1" w:lastColumn="0" w:noHBand="0" w:noVBand="1"/>
      </w:tblPr>
      <w:tblGrid>
        <w:gridCol w:w="1304"/>
        <w:gridCol w:w="8222"/>
      </w:tblGrid>
      <w:tr w:rsidR="00EB5058" w:rsidRPr="00645C50" w14:paraId="1103BFBC" w14:textId="77777777" w:rsidTr="0013370A">
        <w:trPr>
          <w:trHeight w:val="397"/>
        </w:trPr>
        <w:tc>
          <w:tcPr>
            <w:tcW w:w="1304" w:type="dxa"/>
            <w:vAlign w:val="center"/>
          </w:tcPr>
          <w:p w14:paraId="5352A11E" w14:textId="77777777" w:rsidR="00EB5058" w:rsidRPr="00645C50" w:rsidRDefault="00EB5058" w:rsidP="0013370A">
            <w:pPr>
              <w:rPr>
                <w:szCs w:val="20"/>
              </w:rPr>
            </w:pPr>
            <w:r w:rsidRPr="00645C50">
              <w:rPr>
                <w:szCs w:val="20"/>
              </w:rPr>
              <w:t>Name</w:t>
            </w:r>
          </w:p>
          <w:p w14:paraId="23FBCD33" w14:textId="77777777" w:rsidR="00EB5058" w:rsidRPr="00645C50" w:rsidRDefault="00EB5058" w:rsidP="0013370A">
            <w:pPr>
              <w:rPr>
                <w:sz w:val="20"/>
                <w:szCs w:val="20"/>
              </w:rPr>
            </w:pPr>
            <w:r w:rsidRPr="00645C50">
              <w:rPr>
                <w:sz w:val="18"/>
              </w:rPr>
              <w:t>(please print)</w:t>
            </w:r>
          </w:p>
        </w:tc>
        <w:tc>
          <w:tcPr>
            <w:tcW w:w="822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0DFBD414" w14:textId="77777777" w:rsidR="00EB5058" w:rsidRPr="00645C50" w:rsidRDefault="00EB5058" w:rsidP="0013370A">
            <w:pPr>
              <w:rPr>
                <w:sz w:val="20"/>
                <w:szCs w:val="20"/>
              </w:rPr>
            </w:pPr>
          </w:p>
        </w:tc>
      </w:tr>
    </w:tbl>
    <w:p w14:paraId="57DF592D" w14:textId="77777777" w:rsidR="00EB5058" w:rsidRPr="00645C50" w:rsidRDefault="00EB5058" w:rsidP="00EB5058">
      <w:pPr>
        <w:pStyle w:val="NormalText"/>
        <w:rPr>
          <w:rFonts w:cs="Arial"/>
        </w:rPr>
      </w:pPr>
    </w:p>
    <w:tbl>
      <w:tblPr>
        <w:tblW w:w="4480" w:type="dxa"/>
        <w:tblLayout w:type="fixed"/>
        <w:tblCellMar>
          <w:left w:w="28" w:type="dxa"/>
          <w:right w:w="28" w:type="dxa"/>
        </w:tblCellMar>
        <w:tblLook w:val="04A0" w:firstRow="1" w:lastRow="0" w:firstColumn="1" w:lastColumn="0" w:noHBand="0" w:noVBand="1"/>
      </w:tblPr>
      <w:tblGrid>
        <w:gridCol w:w="1304"/>
        <w:gridCol w:w="397"/>
        <w:gridCol w:w="397"/>
        <w:gridCol w:w="397"/>
        <w:gridCol w:w="397"/>
        <w:gridCol w:w="397"/>
        <w:gridCol w:w="397"/>
        <w:gridCol w:w="397"/>
        <w:gridCol w:w="397"/>
      </w:tblGrid>
      <w:tr w:rsidR="00EB5058" w:rsidRPr="00645C50" w14:paraId="4C2094E2" w14:textId="77777777" w:rsidTr="0013370A">
        <w:trPr>
          <w:trHeight w:val="397"/>
        </w:trPr>
        <w:tc>
          <w:tcPr>
            <w:tcW w:w="1304" w:type="dxa"/>
            <w:tcBorders>
              <w:right w:val="single" w:sz="8" w:space="0" w:color="A6A6A6" w:themeColor="background1" w:themeShade="A6"/>
            </w:tcBorders>
            <w:vAlign w:val="center"/>
          </w:tcPr>
          <w:p w14:paraId="2E6CF0EF" w14:textId="0134724E" w:rsidR="00EB5058" w:rsidRPr="00645C50" w:rsidRDefault="00EB5058" w:rsidP="0013370A">
            <w:pPr>
              <w:ind w:right="57"/>
              <w:rPr>
                <w:sz w:val="20"/>
                <w:szCs w:val="20"/>
              </w:rPr>
            </w:pPr>
            <w:r w:rsidRPr="00645C50">
              <w:rPr>
                <w:szCs w:val="20"/>
              </w:rPr>
              <w:t xml:space="preserve">Date </w:t>
            </w:r>
            <w:r w:rsidR="004D06D7">
              <w:rPr>
                <w:szCs w:val="20"/>
              </w:rPr>
              <w:t>of birth</w:t>
            </w: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463D5A5"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507E619"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3B1307AD"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641A5355"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60FBDBC3"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392AB9A8"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37213880" w14:textId="77777777"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10815182" w14:textId="77777777" w:rsidR="00EB5058" w:rsidRPr="00645C50" w:rsidRDefault="00EB5058" w:rsidP="0013370A">
            <w:pPr>
              <w:ind w:left="57"/>
              <w:rPr>
                <w:sz w:val="20"/>
                <w:szCs w:val="20"/>
              </w:rPr>
            </w:pPr>
          </w:p>
        </w:tc>
      </w:tr>
    </w:tbl>
    <w:p w14:paraId="18FC85D5" w14:textId="77777777" w:rsidR="00EB5058" w:rsidRDefault="00EB5058" w:rsidP="00EB5058">
      <w:pPr>
        <w:pStyle w:val="NormalText"/>
        <w:rPr>
          <w:rFonts w:cs="Arial"/>
        </w:rPr>
      </w:pPr>
    </w:p>
    <w:p w14:paraId="2AA70D27" w14:textId="77777777" w:rsidR="0038268C" w:rsidRPr="00645C50" w:rsidRDefault="0038268C" w:rsidP="00EB5058">
      <w:pPr>
        <w:pStyle w:val="NormalText"/>
        <w:rPr>
          <w:rFonts w:cs="Arial"/>
        </w:rPr>
      </w:pPr>
    </w:p>
    <w:p w14:paraId="65B063A9" w14:textId="77777777" w:rsidR="00EB5058" w:rsidRPr="00645C50" w:rsidRDefault="00EB5058" w:rsidP="00EB5058">
      <w:pPr>
        <w:pStyle w:val="NormalText"/>
        <w:rPr>
          <w:rFonts w:cs="Arial"/>
          <w:color w:val="297DB0"/>
          <w:sz w:val="28"/>
        </w:rPr>
      </w:pPr>
      <w:r w:rsidRPr="00645C50">
        <w:rPr>
          <w:rFonts w:cs="Arial"/>
          <w:color w:val="297DB0"/>
          <w:sz w:val="28"/>
        </w:rPr>
        <w:t>Covid-19 screening information</w:t>
      </w:r>
    </w:p>
    <w:tbl>
      <w:tblPr>
        <w:tblW w:w="9565" w:type="dxa"/>
        <w:tblLayout w:type="fixed"/>
        <w:tblCellMar>
          <w:left w:w="28" w:type="dxa"/>
          <w:right w:w="28" w:type="dxa"/>
        </w:tblCellMar>
        <w:tblLook w:val="04A0" w:firstRow="1" w:lastRow="0" w:firstColumn="1" w:lastColumn="0" w:noHBand="0" w:noVBand="1"/>
      </w:tblPr>
      <w:tblGrid>
        <w:gridCol w:w="361"/>
        <w:gridCol w:w="7359"/>
        <w:gridCol w:w="10"/>
        <w:gridCol w:w="275"/>
        <w:gridCol w:w="8"/>
        <w:gridCol w:w="389"/>
        <w:gridCol w:w="76"/>
        <w:gridCol w:w="411"/>
        <w:gridCol w:w="294"/>
        <w:gridCol w:w="7"/>
        <w:gridCol w:w="12"/>
        <w:gridCol w:w="363"/>
      </w:tblGrid>
      <w:tr w:rsidR="00EB5058" w:rsidRPr="00645C50" w14:paraId="273D9511" w14:textId="77777777" w:rsidTr="0064368E">
        <w:trPr>
          <w:trHeight w:val="340"/>
        </w:trPr>
        <w:tc>
          <w:tcPr>
            <w:tcW w:w="361" w:type="dxa"/>
            <w:shd w:val="clear" w:color="auto" w:fill="auto"/>
            <w:vAlign w:val="center"/>
          </w:tcPr>
          <w:p w14:paraId="3AEC4A13" w14:textId="77777777" w:rsidR="00EB5058" w:rsidRPr="00645C50" w:rsidRDefault="00EB5058" w:rsidP="0064368E">
            <w:pPr>
              <w:jc w:val="center"/>
            </w:pPr>
          </w:p>
        </w:tc>
        <w:tc>
          <w:tcPr>
            <w:tcW w:w="7359" w:type="dxa"/>
            <w:shd w:val="clear" w:color="auto" w:fill="auto"/>
            <w:vAlign w:val="bottom"/>
          </w:tcPr>
          <w:p w14:paraId="15E28229" w14:textId="77777777" w:rsidR="00EB5058" w:rsidRPr="00645C50" w:rsidRDefault="00EB5058" w:rsidP="0013370A"/>
        </w:tc>
        <w:tc>
          <w:tcPr>
            <w:tcW w:w="285" w:type="dxa"/>
            <w:gridSpan w:val="2"/>
            <w:shd w:val="clear" w:color="auto" w:fill="auto"/>
          </w:tcPr>
          <w:p w14:paraId="2DA82EC5" w14:textId="77777777" w:rsidR="00EB5058" w:rsidRPr="00645C50" w:rsidRDefault="00EB5058" w:rsidP="0013370A"/>
        </w:tc>
        <w:tc>
          <w:tcPr>
            <w:tcW w:w="397" w:type="dxa"/>
            <w:gridSpan w:val="2"/>
            <w:shd w:val="clear" w:color="auto" w:fill="auto"/>
          </w:tcPr>
          <w:p w14:paraId="2817072C" w14:textId="77777777" w:rsidR="00EB5058" w:rsidRPr="00645C50" w:rsidRDefault="00EB5058" w:rsidP="0013370A"/>
        </w:tc>
        <w:tc>
          <w:tcPr>
            <w:tcW w:w="76" w:type="dxa"/>
            <w:shd w:val="clear" w:color="auto" w:fill="F2F2F2" w:themeFill="background1" w:themeFillShade="F2"/>
          </w:tcPr>
          <w:p w14:paraId="167AE107" w14:textId="77777777" w:rsidR="00EB5058" w:rsidRPr="00645C50" w:rsidRDefault="00EB5058" w:rsidP="0013370A"/>
        </w:tc>
        <w:tc>
          <w:tcPr>
            <w:tcW w:w="411" w:type="dxa"/>
            <w:shd w:val="clear" w:color="auto" w:fill="F2F2F2" w:themeFill="background1" w:themeFillShade="F2"/>
            <w:vAlign w:val="bottom"/>
          </w:tcPr>
          <w:p w14:paraId="03178C4F" w14:textId="77777777" w:rsidR="00EB5058" w:rsidRPr="00677AE9" w:rsidRDefault="00EB5058" w:rsidP="00677AE9">
            <w:pPr>
              <w:jc w:val="center"/>
              <w:rPr>
                <w:b/>
                <w:sz w:val="18"/>
              </w:rPr>
            </w:pPr>
            <w:r w:rsidRPr="00677AE9">
              <w:rPr>
                <w:b/>
                <w:sz w:val="18"/>
              </w:rPr>
              <w:t>Y</w:t>
            </w:r>
          </w:p>
        </w:tc>
        <w:tc>
          <w:tcPr>
            <w:tcW w:w="301" w:type="dxa"/>
            <w:gridSpan w:val="2"/>
            <w:shd w:val="clear" w:color="auto" w:fill="F2F2F2" w:themeFill="background1" w:themeFillShade="F2"/>
            <w:vAlign w:val="bottom"/>
          </w:tcPr>
          <w:p w14:paraId="396E601B" w14:textId="77777777" w:rsidR="00EB5058" w:rsidRPr="00677AE9" w:rsidRDefault="00EB5058" w:rsidP="0013370A">
            <w:pPr>
              <w:rPr>
                <w:b/>
                <w:sz w:val="18"/>
              </w:rPr>
            </w:pPr>
          </w:p>
        </w:tc>
        <w:tc>
          <w:tcPr>
            <w:tcW w:w="375" w:type="dxa"/>
            <w:gridSpan w:val="2"/>
            <w:shd w:val="clear" w:color="auto" w:fill="F2F2F2" w:themeFill="background1" w:themeFillShade="F2"/>
            <w:vAlign w:val="bottom"/>
          </w:tcPr>
          <w:p w14:paraId="5A69C87F" w14:textId="77777777" w:rsidR="00EB5058" w:rsidRPr="00677AE9" w:rsidRDefault="00EB5058" w:rsidP="00677AE9">
            <w:pPr>
              <w:jc w:val="center"/>
              <w:rPr>
                <w:b/>
                <w:sz w:val="18"/>
              </w:rPr>
            </w:pPr>
            <w:r w:rsidRPr="00677AE9">
              <w:rPr>
                <w:b/>
                <w:sz w:val="18"/>
              </w:rPr>
              <w:t>N</w:t>
            </w:r>
          </w:p>
        </w:tc>
      </w:tr>
      <w:tr w:rsidR="00677AE9" w:rsidRPr="00645C50" w14:paraId="5C17DC88" w14:textId="77777777" w:rsidTr="0064368E">
        <w:trPr>
          <w:trHeight w:val="340"/>
        </w:trPr>
        <w:tc>
          <w:tcPr>
            <w:tcW w:w="361" w:type="dxa"/>
            <w:shd w:val="clear" w:color="auto" w:fill="auto"/>
            <w:vAlign w:val="center"/>
          </w:tcPr>
          <w:p w14:paraId="008C7A5B" w14:textId="77777777" w:rsidR="00677AE9" w:rsidRPr="00645C50" w:rsidRDefault="00677AE9" w:rsidP="0064368E">
            <w:pPr>
              <w:jc w:val="center"/>
            </w:pPr>
            <w:r w:rsidRPr="00645C50">
              <w:t>1</w:t>
            </w:r>
          </w:p>
        </w:tc>
        <w:tc>
          <w:tcPr>
            <w:tcW w:w="7359" w:type="dxa"/>
            <w:shd w:val="clear" w:color="auto" w:fill="auto"/>
            <w:vAlign w:val="center"/>
          </w:tcPr>
          <w:p w14:paraId="283EABFC" w14:textId="77777777" w:rsidR="00677AE9" w:rsidRPr="00645C50" w:rsidRDefault="00677AE9" w:rsidP="001475B8">
            <w:r w:rsidRPr="00645C50">
              <w:t xml:space="preserve">Have you had a fever in the last </w:t>
            </w:r>
            <w:r w:rsidR="001475B8">
              <w:t>10</w:t>
            </w:r>
            <w:r w:rsidRPr="00645C50">
              <w:t xml:space="preserve"> days?</w:t>
            </w:r>
            <w:r w:rsidRPr="00645C50">
              <w:rPr>
                <w:sz w:val="18"/>
              </w:rPr>
              <w:t xml:space="preserve"> </w:t>
            </w:r>
          </w:p>
        </w:tc>
        <w:tc>
          <w:tcPr>
            <w:tcW w:w="285" w:type="dxa"/>
            <w:gridSpan w:val="2"/>
            <w:shd w:val="clear" w:color="auto" w:fill="auto"/>
            <w:vAlign w:val="center"/>
          </w:tcPr>
          <w:p w14:paraId="07589B7F"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6D5217E9" w14:textId="77777777" w:rsidR="00677AE9" w:rsidRPr="00645C50" w:rsidRDefault="00677AE9" w:rsidP="0013370A">
            <w:pPr>
              <w:rPr>
                <w:color w:val="808080" w:themeColor="background1" w:themeShade="80"/>
              </w:rPr>
            </w:pPr>
          </w:p>
        </w:tc>
        <w:tc>
          <w:tcPr>
            <w:tcW w:w="76" w:type="dxa"/>
            <w:vMerge w:val="restart"/>
            <w:tcBorders>
              <w:right w:val="single" w:sz="8" w:space="0" w:color="A6A6A6" w:themeColor="background1" w:themeShade="A6"/>
            </w:tcBorders>
            <w:shd w:val="clear" w:color="auto" w:fill="auto"/>
            <w:vAlign w:val="center"/>
          </w:tcPr>
          <w:p w14:paraId="016C33C1"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left w:w="0" w:type="dxa"/>
              <w:right w:w="0" w:type="dxa"/>
            </w:tcMar>
            <w:vAlign w:val="center"/>
          </w:tcPr>
          <w:p w14:paraId="2F0A36C6" w14:textId="77777777" w:rsidR="00677AE9" w:rsidRPr="00645C50" w:rsidRDefault="009F2CF9" w:rsidP="00677AE9">
            <w:pPr>
              <w:jc w:val="center"/>
              <w:rPr>
                <w:color w:val="A6A6A6" w:themeColor="background1" w:themeShade="A6"/>
              </w:rPr>
            </w:pPr>
            <w:sdt>
              <w:sdtPr>
                <w:rPr>
                  <w:color w:val="A6A6A6" w:themeColor="background1" w:themeShade="A6"/>
                </w:rPr>
                <w:id w:val="388239831"/>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313" w:type="dxa"/>
            <w:gridSpan w:val="3"/>
            <w:tcBorders>
              <w:left w:val="single" w:sz="8" w:space="0" w:color="A6A6A6" w:themeColor="background1" w:themeShade="A6"/>
              <w:right w:val="single" w:sz="8" w:space="0" w:color="A6A6A6" w:themeColor="background1" w:themeShade="A6"/>
            </w:tcBorders>
            <w:shd w:val="clear" w:color="auto" w:fill="auto"/>
            <w:vAlign w:val="center"/>
          </w:tcPr>
          <w:p w14:paraId="35E42498" w14:textId="77777777" w:rsidR="00677AE9" w:rsidRPr="00645C50" w:rsidRDefault="00677AE9" w:rsidP="00677AE9">
            <w:pPr>
              <w:jc w:val="center"/>
              <w:rPr>
                <w:color w:val="A6A6A6" w:themeColor="background1" w:themeShade="A6"/>
              </w:rPr>
            </w:pPr>
          </w:p>
        </w:tc>
        <w:tc>
          <w:tcPr>
            <w:tcW w:w="3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C5CB852" w14:textId="77777777" w:rsidR="00677AE9" w:rsidRPr="00645C50" w:rsidRDefault="009F2CF9" w:rsidP="0013370A">
            <w:pPr>
              <w:jc w:val="center"/>
              <w:rPr>
                <w:color w:val="A6A6A6" w:themeColor="background1" w:themeShade="A6"/>
              </w:rPr>
            </w:pPr>
            <w:sdt>
              <w:sdtPr>
                <w:rPr>
                  <w:color w:val="A6A6A6" w:themeColor="background1" w:themeShade="A6"/>
                </w:rPr>
                <w:id w:val="-1077215888"/>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645C50" w14:paraId="729D6B44" w14:textId="77777777" w:rsidTr="0064368E">
        <w:trPr>
          <w:trHeight w:val="116"/>
        </w:trPr>
        <w:tc>
          <w:tcPr>
            <w:tcW w:w="361" w:type="dxa"/>
            <w:shd w:val="clear" w:color="auto" w:fill="auto"/>
            <w:vAlign w:val="center"/>
          </w:tcPr>
          <w:p w14:paraId="1A7436D5" w14:textId="77777777" w:rsidR="00677AE9" w:rsidRPr="00645C50" w:rsidRDefault="00677AE9" w:rsidP="0064368E">
            <w:pPr>
              <w:jc w:val="center"/>
            </w:pPr>
          </w:p>
        </w:tc>
        <w:tc>
          <w:tcPr>
            <w:tcW w:w="7359" w:type="dxa"/>
            <w:shd w:val="clear" w:color="auto" w:fill="auto"/>
            <w:vAlign w:val="center"/>
          </w:tcPr>
          <w:p w14:paraId="776852A8" w14:textId="77777777" w:rsidR="00677AE9" w:rsidRPr="00645C50" w:rsidRDefault="00677AE9" w:rsidP="0013370A">
            <w:r w:rsidRPr="00645C50">
              <w:rPr>
                <w:sz w:val="18"/>
              </w:rPr>
              <w:t>(feeling hot to touch on your chest and back)</w:t>
            </w:r>
          </w:p>
        </w:tc>
        <w:tc>
          <w:tcPr>
            <w:tcW w:w="285" w:type="dxa"/>
            <w:gridSpan w:val="2"/>
            <w:shd w:val="clear" w:color="auto" w:fill="auto"/>
            <w:vAlign w:val="center"/>
          </w:tcPr>
          <w:p w14:paraId="7837E998"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14096215" w14:textId="77777777" w:rsidR="00677AE9" w:rsidRPr="00645C50" w:rsidRDefault="00677AE9" w:rsidP="0013370A">
            <w:pPr>
              <w:rPr>
                <w:color w:val="808080" w:themeColor="background1" w:themeShade="80"/>
              </w:rPr>
            </w:pPr>
          </w:p>
        </w:tc>
        <w:tc>
          <w:tcPr>
            <w:tcW w:w="76" w:type="dxa"/>
            <w:vMerge/>
            <w:shd w:val="clear" w:color="auto" w:fill="auto"/>
            <w:vAlign w:val="center"/>
          </w:tcPr>
          <w:p w14:paraId="47048ED4" w14:textId="77777777" w:rsidR="00677AE9" w:rsidRPr="00645C50" w:rsidRDefault="00677AE9" w:rsidP="0013370A"/>
        </w:tc>
        <w:tc>
          <w:tcPr>
            <w:tcW w:w="411" w:type="dxa"/>
            <w:tcBorders>
              <w:top w:val="single" w:sz="8" w:space="0" w:color="A6A6A6" w:themeColor="background1" w:themeShade="A6"/>
            </w:tcBorders>
            <w:shd w:val="clear" w:color="auto" w:fill="auto"/>
            <w:tcMar>
              <w:left w:w="0" w:type="dxa"/>
              <w:right w:w="0" w:type="dxa"/>
            </w:tcMar>
            <w:vAlign w:val="center"/>
          </w:tcPr>
          <w:p w14:paraId="14E834A2" w14:textId="77777777" w:rsidR="00677AE9" w:rsidRDefault="00677AE9" w:rsidP="00677AE9">
            <w:pPr>
              <w:jc w:val="center"/>
              <w:rPr>
                <w:color w:val="A6A6A6" w:themeColor="background1" w:themeShade="A6"/>
              </w:rPr>
            </w:pPr>
          </w:p>
        </w:tc>
        <w:tc>
          <w:tcPr>
            <w:tcW w:w="313" w:type="dxa"/>
            <w:gridSpan w:val="3"/>
            <w:shd w:val="clear" w:color="auto" w:fill="auto"/>
            <w:vAlign w:val="center"/>
          </w:tcPr>
          <w:p w14:paraId="2B37E79F" w14:textId="77777777" w:rsidR="00677AE9" w:rsidRDefault="00677AE9" w:rsidP="00677AE9">
            <w:pPr>
              <w:jc w:val="center"/>
              <w:rPr>
                <w:color w:val="A6A6A6" w:themeColor="background1" w:themeShade="A6"/>
              </w:rPr>
            </w:pPr>
          </w:p>
        </w:tc>
        <w:tc>
          <w:tcPr>
            <w:tcW w:w="363" w:type="dxa"/>
            <w:tcBorders>
              <w:left w:val="nil"/>
            </w:tcBorders>
            <w:shd w:val="clear" w:color="auto" w:fill="auto"/>
            <w:vAlign w:val="center"/>
          </w:tcPr>
          <w:p w14:paraId="1ABD7E27" w14:textId="77777777" w:rsidR="00677AE9" w:rsidRDefault="00677AE9" w:rsidP="00677AE9">
            <w:pPr>
              <w:jc w:val="center"/>
              <w:rPr>
                <w:color w:val="A6A6A6" w:themeColor="background1" w:themeShade="A6"/>
              </w:rPr>
            </w:pPr>
          </w:p>
        </w:tc>
      </w:tr>
      <w:tr w:rsidR="00677AE9" w:rsidRPr="00EB5058" w14:paraId="00AFDAA6" w14:textId="77777777" w:rsidTr="0064368E">
        <w:trPr>
          <w:trHeight w:val="20"/>
        </w:trPr>
        <w:tc>
          <w:tcPr>
            <w:tcW w:w="361" w:type="dxa"/>
            <w:shd w:val="clear" w:color="auto" w:fill="auto"/>
            <w:vAlign w:val="center"/>
          </w:tcPr>
          <w:p w14:paraId="1C290C63" w14:textId="77777777" w:rsidR="00677AE9" w:rsidRPr="00EB5058" w:rsidRDefault="00677AE9" w:rsidP="0064368E">
            <w:pPr>
              <w:jc w:val="center"/>
              <w:rPr>
                <w:sz w:val="6"/>
                <w:szCs w:val="6"/>
              </w:rPr>
            </w:pPr>
          </w:p>
        </w:tc>
        <w:tc>
          <w:tcPr>
            <w:tcW w:w="7369" w:type="dxa"/>
            <w:gridSpan w:val="2"/>
            <w:shd w:val="clear" w:color="auto" w:fill="auto"/>
            <w:vAlign w:val="center"/>
          </w:tcPr>
          <w:p w14:paraId="6DCCEF07" w14:textId="77777777" w:rsidR="00677AE9" w:rsidRPr="00EB5058" w:rsidRDefault="00677AE9" w:rsidP="0013370A">
            <w:pPr>
              <w:rPr>
                <w:sz w:val="6"/>
                <w:szCs w:val="6"/>
              </w:rPr>
            </w:pPr>
          </w:p>
        </w:tc>
        <w:tc>
          <w:tcPr>
            <w:tcW w:w="283" w:type="dxa"/>
            <w:gridSpan w:val="2"/>
            <w:shd w:val="clear" w:color="auto" w:fill="auto"/>
          </w:tcPr>
          <w:p w14:paraId="69FAE12B" w14:textId="77777777" w:rsidR="00677AE9" w:rsidRPr="00EB5058" w:rsidRDefault="00677AE9" w:rsidP="0013370A">
            <w:pPr>
              <w:rPr>
                <w:sz w:val="6"/>
                <w:szCs w:val="6"/>
              </w:rPr>
            </w:pPr>
          </w:p>
        </w:tc>
        <w:tc>
          <w:tcPr>
            <w:tcW w:w="389" w:type="dxa"/>
            <w:shd w:val="clear" w:color="auto" w:fill="auto"/>
          </w:tcPr>
          <w:p w14:paraId="589D11C0" w14:textId="77777777" w:rsidR="00677AE9" w:rsidRPr="00EB5058" w:rsidRDefault="00677AE9" w:rsidP="0013370A">
            <w:pPr>
              <w:rPr>
                <w:sz w:val="6"/>
                <w:szCs w:val="6"/>
              </w:rPr>
            </w:pPr>
          </w:p>
        </w:tc>
        <w:tc>
          <w:tcPr>
            <w:tcW w:w="76" w:type="dxa"/>
            <w:shd w:val="clear" w:color="auto" w:fill="auto"/>
          </w:tcPr>
          <w:p w14:paraId="1CBED881" w14:textId="77777777"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14:paraId="608499F6"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5A136F0C" w14:textId="77777777"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14:paraId="369802CA" w14:textId="77777777" w:rsidR="00677AE9" w:rsidRPr="00EB5058" w:rsidRDefault="00677AE9" w:rsidP="00677AE9">
            <w:pPr>
              <w:jc w:val="center"/>
              <w:rPr>
                <w:color w:val="A6A6A6" w:themeColor="background1" w:themeShade="A6"/>
                <w:sz w:val="6"/>
                <w:szCs w:val="6"/>
              </w:rPr>
            </w:pPr>
          </w:p>
        </w:tc>
      </w:tr>
      <w:tr w:rsidR="00677AE9" w:rsidRPr="00645C50" w14:paraId="6E80ED2F" w14:textId="77777777" w:rsidTr="0064368E">
        <w:trPr>
          <w:trHeight w:val="340"/>
        </w:trPr>
        <w:tc>
          <w:tcPr>
            <w:tcW w:w="361" w:type="dxa"/>
            <w:shd w:val="clear" w:color="auto" w:fill="auto"/>
            <w:vAlign w:val="bottom"/>
          </w:tcPr>
          <w:p w14:paraId="7563CEEB" w14:textId="77777777" w:rsidR="00677AE9" w:rsidRPr="00645C50" w:rsidRDefault="00677AE9" w:rsidP="0064368E">
            <w:pPr>
              <w:jc w:val="center"/>
            </w:pPr>
            <w:r w:rsidRPr="00645C50">
              <w:t>2</w:t>
            </w:r>
          </w:p>
        </w:tc>
        <w:tc>
          <w:tcPr>
            <w:tcW w:w="7359" w:type="dxa"/>
            <w:shd w:val="clear" w:color="auto" w:fill="auto"/>
            <w:vAlign w:val="bottom"/>
          </w:tcPr>
          <w:p w14:paraId="11060B8E" w14:textId="77777777" w:rsidR="00677AE9" w:rsidRPr="00645C50" w:rsidRDefault="00677AE9" w:rsidP="0048672C">
            <w:r w:rsidRPr="00645C50">
              <w:t>Do you now, or have you recently had, a persistent dry cough?</w:t>
            </w:r>
          </w:p>
        </w:tc>
        <w:tc>
          <w:tcPr>
            <w:tcW w:w="285" w:type="dxa"/>
            <w:gridSpan w:val="2"/>
            <w:shd w:val="clear" w:color="auto" w:fill="auto"/>
          </w:tcPr>
          <w:p w14:paraId="2FF6011B" w14:textId="77777777" w:rsidR="00677AE9" w:rsidRPr="00645C50" w:rsidRDefault="00677AE9" w:rsidP="0013370A"/>
        </w:tc>
        <w:tc>
          <w:tcPr>
            <w:tcW w:w="397" w:type="dxa"/>
            <w:gridSpan w:val="2"/>
            <w:shd w:val="clear" w:color="auto" w:fill="auto"/>
          </w:tcPr>
          <w:p w14:paraId="0B953D55" w14:textId="77777777" w:rsidR="00677AE9" w:rsidRPr="00645C50" w:rsidRDefault="00677AE9" w:rsidP="0013370A"/>
        </w:tc>
        <w:tc>
          <w:tcPr>
            <w:tcW w:w="76" w:type="dxa"/>
            <w:tcBorders>
              <w:right w:val="single" w:sz="8" w:space="0" w:color="A6A6A6" w:themeColor="background1" w:themeShade="A6"/>
            </w:tcBorders>
            <w:shd w:val="clear" w:color="auto" w:fill="auto"/>
          </w:tcPr>
          <w:p w14:paraId="775E9528"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28D10FA" w14:textId="77777777" w:rsidR="00677AE9" w:rsidRPr="00645C50" w:rsidRDefault="009F2CF9" w:rsidP="00677AE9">
            <w:pPr>
              <w:jc w:val="center"/>
              <w:rPr>
                <w:color w:val="A6A6A6" w:themeColor="background1" w:themeShade="A6"/>
              </w:rPr>
            </w:pPr>
            <w:sdt>
              <w:sdtPr>
                <w:rPr>
                  <w:color w:val="A6A6A6" w:themeColor="background1" w:themeShade="A6"/>
                </w:rPr>
                <w:id w:val="974563842"/>
                <w14:checkbox>
                  <w14:checked w14:val="0"/>
                  <w14:checkedState w14:val="006C" w14:font="Wingdings"/>
                  <w14:uncheckedState w14:val="00A1" w14:font="Wingdings"/>
                </w14:checkbox>
              </w:sdtPr>
              <w:sdtEndPr/>
              <w:sdtContent>
                <w:r w:rsidR="00677AE9" w:rsidRPr="00645C50">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14:paraId="78D0FA98" w14:textId="77777777"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42A86C5" w14:textId="77777777" w:rsidR="00677AE9" w:rsidRPr="00645C50" w:rsidRDefault="009F2CF9" w:rsidP="00677AE9">
            <w:pPr>
              <w:jc w:val="center"/>
              <w:rPr>
                <w:color w:val="A6A6A6" w:themeColor="background1" w:themeShade="A6"/>
              </w:rPr>
            </w:pPr>
            <w:sdt>
              <w:sdtPr>
                <w:rPr>
                  <w:color w:val="A6A6A6" w:themeColor="background1" w:themeShade="A6"/>
                </w:rPr>
                <w:id w:val="-1315170941"/>
                <w14:checkbox>
                  <w14:checked w14:val="0"/>
                  <w14:checkedState w14:val="006C" w14:font="Wingdings"/>
                  <w14:uncheckedState w14:val="00A1" w14:font="Wingdings"/>
                </w14:checkbox>
              </w:sdtPr>
              <w:sdtEndPr/>
              <w:sdtContent>
                <w:r w:rsidR="00677AE9" w:rsidRPr="00645C50">
                  <w:rPr>
                    <w:color w:val="A6A6A6" w:themeColor="background1" w:themeShade="A6"/>
                  </w:rPr>
                  <w:sym w:font="Wingdings" w:char="F0A1"/>
                </w:r>
              </w:sdtContent>
            </w:sdt>
          </w:p>
        </w:tc>
      </w:tr>
      <w:tr w:rsidR="0048672C" w:rsidRPr="00645C50" w14:paraId="5163EBC5" w14:textId="77777777" w:rsidTr="0064368E">
        <w:trPr>
          <w:trHeight w:val="340"/>
        </w:trPr>
        <w:tc>
          <w:tcPr>
            <w:tcW w:w="361" w:type="dxa"/>
            <w:shd w:val="clear" w:color="auto" w:fill="auto"/>
            <w:vAlign w:val="center"/>
          </w:tcPr>
          <w:p w14:paraId="63181810" w14:textId="77777777" w:rsidR="00677AE9" w:rsidRPr="00645C50" w:rsidRDefault="00677AE9" w:rsidP="0064368E">
            <w:pPr>
              <w:jc w:val="center"/>
            </w:pPr>
          </w:p>
        </w:tc>
        <w:tc>
          <w:tcPr>
            <w:tcW w:w="7359" w:type="dxa"/>
            <w:shd w:val="clear" w:color="auto" w:fill="auto"/>
          </w:tcPr>
          <w:p w14:paraId="2E5FFE8C" w14:textId="77777777" w:rsidR="00677AE9" w:rsidRPr="00645C50" w:rsidRDefault="00677AE9" w:rsidP="0048672C">
            <w:r w:rsidRPr="00645C50">
              <w:rPr>
                <w:sz w:val="18"/>
              </w:rPr>
              <w:t xml:space="preserve">(coughing a lot for more than an hour, 3 or more coughing episodes in 24 hours </w:t>
            </w:r>
            <w:r w:rsidR="0048672C" w:rsidRPr="00645C50">
              <w:rPr>
                <w:sz w:val="18"/>
              </w:rPr>
              <w:t>or worsening of a pre-existing cough)</w:t>
            </w:r>
          </w:p>
        </w:tc>
        <w:tc>
          <w:tcPr>
            <w:tcW w:w="285" w:type="dxa"/>
            <w:gridSpan w:val="2"/>
            <w:shd w:val="clear" w:color="auto" w:fill="auto"/>
            <w:vAlign w:val="center"/>
          </w:tcPr>
          <w:p w14:paraId="33B50771"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42EB57F0" w14:textId="77777777" w:rsidR="00677AE9" w:rsidRPr="00645C50" w:rsidRDefault="00677AE9" w:rsidP="0013370A">
            <w:pPr>
              <w:rPr>
                <w:color w:val="A6A6A6" w:themeColor="background1" w:themeShade="A6"/>
              </w:rPr>
            </w:pPr>
          </w:p>
        </w:tc>
        <w:tc>
          <w:tcPr>
            <w:tcW w:w="76" w:type="dxa"/>
            <w:shd w:val="clear" w:color="auto" w:fill="auto"/>
            <w:vAlign w:val="center"/>
          </w:tcPr>
          <w:p w14:paraId="59995C84" w14:textId="77777777" w:rsidR="00677AE9" w:rsidRPr="00645C50" w:rsidRDefault="00677AE9" w:rsidP="0013370A">
            <w:pPr>
              <w:rPr>
                <w:color w:val="A6A6A6" w:themeColor="background1" w:themeShade="A6"/>
              </w:rPr>
            </w:pPr>
          </w:p>
        </w:tc>
        <w:tc>
          <w:tcPr>
            <w:tcW w:w="411" w:type="dxa"/>
            <w:tcBorders>
              <w:top w:val="single" w:sz="8" w:space="0" w:color="A6A6A6" w:themeColor="background1" w:themeShade="A6"/>
            </w:tcBorders>
            <w:shd w:val="clear" w:color="auto" w:fill="auto"/>
            <w:tcMar>
              <w:left w:w="0" w:type="dxa"/>
              <w:right w:w="0" w:type="dxa"/>
            </w:tcMar>
            <w:vAlign w:val="center"/>
          </w:tcPr>
          <w:p w14:paraId="6B7F14FC" w14:textId="77777777" w:rsidR="00677AE9" w:rsidRPr="00645C50" w:rsidRDefault="00677AE9" w:rsidP="00677AE9">
            <w:pPr>
              <w:jc w:val="center"/>
              <w:rPr>
                <w:color w:val="A6A6A6" w:themeColor="background1" w:themeShade="A6"/>
              </w:rPr>
            </w:pPr>
          </w:p>
        </w:tc>
        <w:tc>
          <w:tcPr>
            <w:tcW w:w="301" w:type="dxa"/>
            <w:gridSpan w:val="2"/>
            <w:shd w:val="clear" w:color="auto" w:fill="auto"/>
            <w:tcMar>
              <w:left w:w="0" w:type="dxa"/>
              <w:right w:w="0" w:type="dxa"/>
            </w:tcMar>
            <w:vAlign w:val="center"/>
          </w:tcPr>
          <w:p w14:paraId="0554EA02" w14:textId="77777777" w:rsidR="00677AE9" w:rsidRPr="00645C50" w:rsidRDefault="00677AE9" w:rsidP="0013370A">
            <w:pPr>
              <w:rPr>
                <w:color w:val="A6A6A6" w:themeColor="background1" w:themeShade="A6"/>
              </w:rPr>
            </w:pPr>
          </w:p>
        </w:tc>
        <w:tc>
          <w:tcPr>
            <w:tcW w:w="375" w:type="dxa"/>
            <w:gridSpan w:val="2"/>
            <w:tcBorders>
              <w:top w:val="single" w:sz="8" w:space="0" w:color="A6A6A6" w:themeColor="background1" w:themeShade="A6"/>
            </w:tcBorders>
            <w:shd w:val="clear" w:color="auto" w:fill="auto"/>
            <w:tcMar>
              <w:left w:w="0" w:type="dxa"/>
              <w:right w:w="0" w:type="dxa"/>
            </w:tcMar>
            <w:vAlign w:val="center"/>
          </w:tcPr>
          <w:p w14:paraId="25A1F5EA" w14:textId="77777777" w:rsidR="00677AE9" w:rsidRPr="00645C50" w:rsidRDefault="00677AE9" w:rsidP="00677AE9">
            <w:pPr>
              <w:jc w:val="center"/>
              <w:rPr>
                <w:color w:val="A6A6A6" w:themeColor="background1" w:themeShade="A6"/>
              </w:rPr>
            </w:pPr>
          </w:p>
        </w:tc>
      </w:tr>
      <w:tr w:rsidR="00677AE9" w:rsidRPr="00EB5058" w14:paraId="3DDF2640" w14:textId="77777777" w:rsidTr="0064368E">
        <w:trPr>
          <w:trHeight w:val="20"/>
        </w:trPr>
        <w:tc>
          <w:tcPr>
            <w:tcW w:w="361" w:type="dxa"/>
            <w:shd w:val="clear" w:color="auto" w:fill="auto"/>
            <w:vAlign w:val="center"/>
          </w:tcPr>
          <w:p w14:paraId="0158D5A3" w14:textId="77777777" w:rsidR="00677AE9" w:rsidRPr="00EB5058" w:rsidRDefault="00677AE9" w:rsidP="0064368E">
            <w:pPr>
              <w:jc w:val="center"/>
              <w:rPr>
                <w:sz w:val="6"/>
                <w:szCs w:val="6"/>
              </w:rPr>
            </w:pPr>
          </w:p>
        </w:tc>
        <w:tc>
          <w:tcPr>
            <w:tcW w:w="7369" w:type="dxa"/>
            <w:gridSpan w:val="2"/>
            <w:shd w:val="clear" w:color="auto" w:fill="auto"/>
            <w:vAlign w:val="center"/>
          </w:tcPr>
          <w:p w14:paraId="4808855D" w14:textId="77777777" w:rsidR="00677AE9" w:rsidRPr="00EB5058" w:rsidRDefault="00677AE9" w:rsidP="0013370A">
            <w:pPr>
              <w:rPr>
                <w:sz w:val="6"/>
                <w:szCs w:val="6"/>
              </w:rPr>
            </w:pPr>
          </w:p>
        </w:tc>
        <w:tc>
          <w:tcPr>
            <w:tcW w:w="283" w:type="dxa"/>
            <w:gridSpan w:val="2"/>
            <w:shd w:val="clear" w:color="auto" w:fill="auto"/>
          </w:tcPr>
          <w:p w14:paraId="09F10EA4" w14:textId="77777777" w:rsidR="00677AE9" w:rsidRPr="00EB5058" w:rsidRDefault="00677AE9" w:rsidP="0013370A">
            <w:pPr>
              <w:rPr>
                <w:sz w:val="6"/>
                <w:szCs w:val="6"/>
              </w:rPr>
            </w:pPr>
          </w:p>
        </w:tc>
        <w:tc>
          <w:tcPr>
            <w:tcW w:w="389" w:type="dxa"/>
            <w:shd w:val="clear" w:color="auto" w:fill="auto"/>
          </w:tcPr>
          <w:p w14:paraId="7FCB5DF3" w14:textId="77777777" w:rsidR="00677AE9" w:rsidRPr="00EB5058" w:rsidRDefault="00677AE9" w:rsidP="0013370A">
            <w:pPr>
              <w:rPr>
                <w:sz w:val="6"/>
                <w:szCs w:val="6"/>
              </w:rPr>
            </w:pPr>
          </w:p>
        </w:tc>
        <w:tc>
          <w:tcPr>
            <w:tcW w:w="76" w:type="dxa"/>
            <w:shd w:val="clear" w:color="auto" w:fill="auto"/>
          </w:tcPr>
          <w:p w14:paraId="37E03235" w14:textId="77777777"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14:paraId="2EF2E9B5"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37FC7F0D" w14:textId="77777777"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14:paraId="6CA2D556" w14:textId="77777777" w:rsidR="00677AE9" w:rsidRPr="00EB5058" w:rsidRDefault="00677AE9" w:rsidP="00677AE9">
            <w:pPr>
              <w:jc w:val="center"/>
              <w:rPr>
                <w:color w:val="A6A6A6" w:themeColor="background1" w:themeShade="A6"/>
                <w:sz w:val="6"/>
                <w:szCs w:val="6"/>
              </w:rPr>
            </w:pPr>
          </w:p>
        </w:tc>
      </w:tr>
      <w:tr w:rsidR="00677AE9" w:rsidRPr="00645C50" w14:paraId="0BCE5829" w14:textId="77777777" w:rsidTr="0064368E">
        <w:trPr>
          <w:trHeight w:val="340"/>
        </w:trPr>
        <w:tc>
          <w:tcPr>
            <w:tcW w:w="361" w:type="dxa"/>
            <w:shd w:val="clear" w:color="auto" w:fill="auto"/>
            <w:vAlign w:val="center"/>
          </w:tcPr>
          <w:p w14:paraId="34CB2F35" w14:textId="77777777" w:rsidR="00677AE9" w:rsidRPr="00645C50" w:rsidRDefault="00677AE9" w:rsidP="0064368E">
            <w:pPr>
              <w:jc w:val="center"/>
            </w:pPr>
            <w:r w:rsidRPr="00645C50">
              <w:t>3</w:t>
            </w:r>
          </w:p>
        </w:tc>
        <w:tc>
          <w:tcPr>
            <w:tcW w:w="7369" w:type="dxa"/>
            <w:gridSpan w:val="2"/>
            <w:shd w:val="clear" w:color="auto" w:fill="auto"/>
            <w:vAlign w:val="center"/>
          </w:tcPr>
          <w:p w14:paraId="71DEC271" w14:textId="77777777" w:rsidR="00677AE9" w:rsidRPr="00645C50" w:rsidRDefault="00677AE9" w:rsidP="0013370A">
            <w:r w:rsidRPr="00645C50">
              <w:t xml:space="preserve">Have you lost sensations of taste and smell? </w:t>
            </w:r>
          </w:p>
        </w:tc>
        <w:tc>
          <w:tcPr>
            <w:tcW w:w="283" w:type="dxa"/>
            <w:gridSpan w:val="2"/>
            <w:shd w:val="clear" w:color="auto" w:fill="auto"/>
          </w:tcPr>
          <w:p w14:paraId="09D6601E" w14:textId="77777777" w:rsidR="00677AE9" w:rsidRPr="00645C50" w:rsidRDefault="00677AE9" w:rsidP="0013370A"/>
        </w:tc>
        <w:tc>
          <w:tcPr>
            <w:tcW w:w="389" w:type="dxa"/>
            <w:shd w:val="clear" w:color="auto" w:fill="auto"/>
          </w:tcPr>
          <w:p w14:paraId="00320424" w14:textId="77777777" w:rsidR="00677AE9" w:rsidRPr="00645C50" w:rsidRDefault="00677AE9" w:rsidP="0013370A"/>
        </w:tc>
        <w:tc>
          <w:tcPr>
            <w:tcW w:w="76" w:type="dxa"/>
            <w:tcBorders>
              <w:right w:val="single" w:sz="8" w:space="0" w:color="A6A6A6" w:themeColor="background1" w:themeShade="A6"/>
            </w:tcBorders>
            <w:shd w:val="clear" w:color="auto" w:fill="auto"/>
          </w:tcPr>
          <w:p w14:paraId="19D5971F" w14:textId="77777777" w:rsidR="00677AE9" w:rsidRPr="00645C50" w:rsidRDefault="00677AE9" w:rsidP="00EB5058">
            <w:pPr>
              <w:jc w:val="center"/>
            </w:pPr>
          </w:p>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32134307" w14:textId="77777777" w:rsidR="00677AE9" w:rsidRPr="00645C50" w:rsidRDefault="009F2CF9" w:rsidP="00677AE9">
            <w:pPr>
              <w:jc w:val="center"/>
              <w:rPr>
                <w:color w:val="A6A6A6" w:themeColor="background1" w:themeShade="A6"/>
              </w:rPr>
            </w:pPr>
            <w:sdt>
              <w:sdtPr>
                <w:rPr>
                  <w:color w:val="A6A6A6" w:themeColor="background1" w:themeShade="A6"/>
                </w:rPr>
                <w:id w:val="-737172298"/>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294" w:type="dxa"/>
            <w:tcBorders>
              <w:left w:val="single" w:sz="8" w:space="0" w:color="A6A6A6" w:themeColor="background1" w:themeShade="A6"/>
              <w:right w:val="single" w:sz="8" w:space="0" w:color="A6A6A6" w:themeColor="background1" w:themeShade="A6"/>
            </w:tcBorders>
            <w:shd w:val="clear" w:color="auto" w:fill="auto"/>
            <w:vAlign w:val="bottom"/>
          </w:tcPr>
          <w:p w14:paraId="27FF1F52" w14:textId="77777777" w:rsidR="00677AE9" w:rsidRPr="00645C50" w:rsidRDefault="00677AE9" w:rsidP="0013370A">
            <w:pPr>
              <w:rPr>
                <w:sz w:val="20"/>
              </w:rPr>
            </w:pPr>
          </w:p>
        </w:tc>
        <w:tc>
          <w:tcPr>
            <w:tcW w:w="38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1614630" w14:textId="77777777" w:rsidR="00677AE9" w:rsidRPr="00645C50" w:rsidRDefault="009F2CF9" w:rsidP="00677AE9">
            <w:pPr>
              <w:jc w:val="center"/>
              <w:rPr>
                <w:color w:val="A6A6A6" w:themeColor="background1" w:themeShade="A6"/>
              </w:rPr>
            </w:pPr>
            <w:sdt>
              <w:sdtPr>
                <w:rPr>
                  <w:color w:val="A6A6A6" w:themeColor="background1" w:themeShade="A6"/>
                </w:rPr>
                <w:id w:val="-2086516174"/>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EB5058" w14:paraId="69E36D2A" w14:textId="77777777" w:rsidTr="0064368E">
        <w:trPr>
          <w:trHeight w:val="20"/>
        </w:trPr>
        <w:tc>
          <w:tcPr>
            <w:tcW w:w="361" w:type="dxa"/>
            <w:shd w:val="clear" w:color="auto" w:fill="auto"/>
            <w:vAlign w:val="center"/>
          </w:tcPr>
          <w:p w14:paraId="0618E3A2" w14:textId="77777777" w:rsidR="00677AE9" w:rsidRPr="00EB5058" w:rsidRDefault="00677AE9" w:rsidP="0064368E">
            <w:pPr>
              <w:jc w:val="center"/>
              <w:rPr>
                <w:sz w:val="6"/>
                <w:szCs w:val="6"/>
              </w:rPr>
            </w:pPr>
          </w:p>
        </w:tc>
        <w:tc>
          <w:tcPr>
            <w:tcW w:w="7369" w:type="dxa"/>
            <w:gridSpan w:val="2"/>
            <w:shd w:val="clear" w:color="auto" w:fill="auto"/>
            <w:vAlign w:val="center"/>
          </w:tcPr>
          <w:p w14:paraId="03E16874" w14:textId="77777777" w:rsidR="00677AE9" w:rsidRPr="00EB5058" w:rsidRDefault="00677AE9" w:rsidP="0013370A">
            <w:pPr>
              <w:rPr>
                <w:sz w:val="6"/>
                <w:szCs w:val="6"/>
              </w:rPr>
            </w:pPr>
          </w:p>
        </w:tc>
        <w:tc>
          <w:tcPr>
            <w:tcW w:w="283" w:type="dxa"/>
            <w:gridSpan w:val="2"/>
            <w:shd w:val="clear" w:color="auto" w:fill="auto"/>
          </w:tcPr>
          <w:p w14:paraId="7970D482" w14:textId="77777777" w:rsidR="00677AE9" w:rsidRPr="00EB5058" w:rsidRDefault="00677AE9" w:rsidP="0013370A">
            <w:pPr>
              <w:rPr>
                <w:sz w:val="6"/>
                <w:szCs w:val="6"/>
              </w:rPr>
            </w:pPr>
          </w:p>
        </w:tc>
        <w:tc>
          <w:tcPr>
            <w:tcW w:w="389" w:type="dxa"/>
            <w:shd w:val="clear" w:color="auto" w:fill="auto"/>
          </w:tcPr>
          <w:p w14:paraId="789587C8" w14:textId="77777777" w:rsidR="00677AE9" w:rsidRPr="00EB5058" w:rsidRDefault="00677AE9" w:rsidP="0013370A">
            <w:pPr>
              <w:rPr>
                <w:sz w:val="6"/>
                <w:szCs w:val="6"/>
              </w:rPr>
            </w:pPr>
          </w:p>
        </w:tc>
        <w:tc>
          <w:tcPr>
            <w:tcW w:w="76" w:type="dxa"/>
            <w:shd w:val="clear" w:color="auto" w:fill="auto"/>
          </w:tcPr>
          <w:p w14:paraId="1B86F254" w14:textId="77777777" w:rsidR="00677AE9" w:rsidRPr="00EB5058" w:rsidRDefault="00677AE9" w:rsidP="0013370A">
            <w:pPr>
              <w:jc w:val="center"/>
              <w:rPr>
                <w:sz w:val="6"/>
                <w:szCs w:val="6"/>
              </w:rPr>
            </w:pPr>
          </w:p>
        </w:tc>
        <w:tc>
          <w:tcPr>
            <w:tcW w:w="411" w:type="dxa"/>
            <w:tcBorders>
              <w:top w:val="single" w:sz="8" w:space="0" w:color="A6A6A6" w:themeColor="background1" w:themeShade="A6"/>
              <w:bottom w:val="single" w:sz="8" w:space="0" w:color="A6A6A6" w:themeColor="background1" w:themeShade="A6"/>
            </w:tcBorders>
            <w:shd w:val="clear" w:color="auto" w:fill="auto"/>
            <w:vAlign w:val="center"/>
          </w:tcPr>
          <w:p w14:paraId="230B3EEF"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017A1611" w14:textId="77777777" w:rsidR="00677AE9" w:rsidRPr="00EB5058" w:rsidRDefault="00677AE9" w:rsidP="0013370A">
            <w:pPr>
              <w:rPr>
                <w:sz w:val="6"/>
                <w:szCs w:val="6"/>
              </w:rPr>
            </w:pPr>
          </w:p>
        </w:tc>
        <w:tc>
          <w:tcPr>
            <w:tcW w:w="375" w:type="dxa"/>
            <w:gridSpan w:val="2"/>
            <w:tcBorders>
              <w:top w:val="single" w:sz="8" w:space="0" w:color="A6A6A6" w:themeColor="background1" w:themeShade="A6"/>
              <w:bottom w:val="single" w:sz="8" w:space="0" w:color="A6A6A6" w:themeColor="background1" w:themeShade="A6"/>
            </w:tcBorders>
            <w:shd w:val="clear" w:color="auto" w:fill="auto"/>
            <w:vAlign w:val="center"/>
          </w:tcPr>
          <w:p w14:paraId="43AD4957" w14:textId="77777777" w:rsidR="00677AE9" w:rsidRPr="00EB5058" w:rsidRDefault="00677AE9" w:rsidP="00677AE9">
            <w:pPr>
              <w:jc w:val="center"/>
              <w:rPr>
                <w:color w:val="A6A6A6" w:themeColor="background1" w:themeShade="A6"/>
                <w:sz w:val="6"/>
                <w:szCs w:val="6"/>
              </w:rPr>
            </w:pPr>
          </w:p>
        </w:tc>
      </w:tr>
      <w:tr w:rsidR="00677AE9" w:rsidRPr="00645C50" w14:paraId="7F2EAD5B" w14:textId="77777777" w:rsidTr="0064368E">
        <w:trPr>
          <w:trHeight w:val="340"/>
        </w:trPr>
        <w:tc>
          <w:tcPr>
            <w:tcW w:w="361" w:type="dxa"/>
            <w:shd w:val="clear" w:color="auto" w:fill="auto"/>
            <w:vAlign w:val="bottom"/>
          </w:tcPr>
          <w:p w14:paraId="54DFD267" w14:textId="77777777" w:rsidR="00677AE9" w:rsidRPr="00645C50" w:rsidRDefault="00677AE9" w:rsidP="0064368E">
            <w:pPr>
              <w:jc w:val="center"/>
            </w:pPr>
            <w:r w:rsidRPr="00645C50">
              <w:t>4</w:t>
            </w:r>
          </w:p>
        </w:tc>
        <w:tc>
          <w:tcPr>
            <w:tcW w:w="7359" w:type="dxa"/>
            <w:shd w:val="clear" w:color="auto" w:fill="auto"/>
            <w:vAlign w:val="bottom"/>
          </w:tcPr>
          <w:p w14:paraId="299793B5" w14:textId="77777777" w:rsidR="00677AE9" w:rsidRPr="00645C50" w:rsidRDefault="00677AE9" w:rsidP="0064368E">
            <w:r w:rsidRPr="00645C50">
              <w:t xml:space="preserve">Have you been in contact with anyone in the last 14 days who has been </w:t>
            </w:r>
          </w:p>
        </w:tc>
        <w:tc>
          <w:tcPr>
            <w:tcW w:w="285" w:type="dxa"/>
            <w:gridSpan w:val="2"/>
            <w:shd w:val="clear" w:color="auto" w:fill="auto"/>
          </w:tcPr>
          <w:p w14:paraId="370A5BE0" w14:textId="77777777" w:rsidR="00677AE9" w:rsidRPr="00645C50" w:rsidRDefault="00677AE9" w:rsidP="0013370A"/>
        </w:tc>
        <w:tc>
          <w:tcPr>
            <w:tcW w:w="397" w:type="dxa"/>
            <w:gridSpan w:val="2"/>
            <w:shd w:val="clear" w:color="auto" w:fill="auto"/>
          </w:tcPr>
          <w:p w14:paraId="2373610A" w14:textId="77777777" w:rsidR="00677AE9" w:rsidRPr="00645C50" w:rsidRDefault="00677AE9" w:rsidP="0013370A"/>
        </w:tc>
        <w:tc>
          <w:tcPr>
            <w:tcW w:w="76" w:type="dxa"/>
            <w:tcBorders>
              <w:right w:val="single" w:sz="8" w:space="0" w:color="A6A6A6" w:themeColor="background1" w:themeShade="A6"/>
            </w:tcBorders>
            <w:shd w:val="clear" w:color="auto" w:fill="auto"/>
          </w:tcPr>
          <w:p w14:paraId="1C5E8D1C"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725821CB" w14:textId="77777777" w:rsidR="00677AE9" w:rsidRPr="00645C50" w:rsidRDefault="009F2CF9" w:rsidP="00677AE9">
            <w:pPr>
              <w:jc w:val="center"/>
              <w:rPr>
                <w:color w:val="A6A6A6" w:themeColor="background1" w:themeShade="A6"/>
              </w:rPr>
            </w:pPr>
            <w:sdt>
              <w:sdtPr>
                <w:rPr>
                  <w:color w:val="A6A6A6" w:themeColor="background1" w:themeShade="A6"/>
                </w:rPr>
                <w:id w:val="533937002"/>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14:paraId="3A15528C" w14:textId="77777777"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5F0C8A9E" w14:textId="77777777" w:rsidR="00677AE9" w:rsidRPr="00645C50" w:rsidRDefault="009F2CF9" w:rsidP="00677AE9">
            <w:pPr>
              <w:jc w:val="center"/>
              <w:rPr>
                <w:color w:val="A6A6A6" w:themeColor="background1" w:themeShade="A6"/>
              </w:rPr>
            </w:pPr>
            <w:sdt>
              <w:sdtPr>
                <w:rPr>
                  <w:color w:val="A6A6A6" w:themeColor="background1" w:themeShade="A6"/>
                </w:rPr>
                <w:id w:val="-540679560"/>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645C50" w14:paraId="32513FF6" w14:textId="77777777" w:rsidTr="0064368E">
        <w:trPr>
          <w:trHeight w:val="340"/>
        </w:trPr>
        <w:tc>
          <w:tcPr>
            <w:tcW w:w="361" w:type="dxa"/>
            <w:shd w:val="clear" w:color="auto" w:fill="auto"/>
            <w:vAlign w:val="center"/>
          </w:tcPr>
          <w:p w14:paraId="3CBD73B8" w14:textId="77777777" w:rsidR="00677AE9" w:rsidRPr="00645C50" w:rsidRDefault="00677AE9" w:rsidP="0064368E">
            <w:pPr>
              <w:jc w:val="center"/>
            </w:pPr>
          </w:p>
        </w:tc>
        <w:tc>
          <w:tcPr>
            <w:tcW w:w="7359" w:type="dxa"/>
            <w:shd w:val="clear" w:color="auto" w:fill="auto"/>
          </w:tcPr>
          <w:p w14:paraId="4B0D36D4" w14:textId="77777777" w:rsidR="00677AE9" w:rsidRPr="00645C50" w:rsidRDefault="00677AE9" w:rsidP="0013370A">
            <w:r w:rsidRPr="00645C50">
              <w:t xml:space="preserve">diagnosed with Covid-19 or has coronavirus-type symptoms?               </w:t>
            </w:r>
          </w:p>
        </w:tc>
        <w:tc>
          <w:tcPr>
            <w:tcW w:w="285" w:type="dxa"/>
            <w:gridSpan w:val="2"/>
            <w:shd w:val="clear" w:color="auto" w:fill="auto"/>
            <w:vAlign w:val="center"/>
          </w:tcPr>
          <w:p w14:paraId="54FD4CD0" w14:textId="77777777" w:rsidR="00677AE9" w:rsidRPr="00645C50" w:rsidRDefault="00677AE9" w:rsidP="0013370A">
            <w:pPr>
              <w:rPr>
                <w:color w:val="808080" w:themeColor="background1" w:themeShade="80"/>
              </w:rPr>
            </w:pPr>
          </w:p>
        </w:tc>
        <w:tc>
          <w:tcPr>
            <w:tcW w:w="397" w:type="dxa"/>
            <w:gridSpan w:val="2"/>
            <w:shd w:val="clear" w:color="auto" w:fill="auto"/>
            <w:vAlign w:val="center"/>
          </w:tcPr>
          <w:p w14:paraId="1478B3B0" w14:textId="77777777" w:rsidR="00677AE9" w:rsidRPr="00645C50" w:rsidRDefault="00677AE9" w:rsidP="0013370A">
            <w:pPr>
              <w:rPr>
                <w:color w:val="A6A6A6" w:themeColor="background1" w:themeShade="A6"/>
              </w:rPr>
            </w:pPr>
          </w:p>
        </w:tc>
        <w:tc>
          <w:tcPr>
            <w:tcW w:w="76" w:type="dxa"/>
            <w:shd w:val="clear" w:color="auto" w:fill="auto"/>
            <w:vAlign w:val="center"/>
          </w:tcPr>
          <w:p w14:paraId="75921E88" w14:textId="77777777" w:rsidR="00677AE9" w:rsidRPr="00645C50" w:rsidRDefault="00677AE9" w:rsidP="0013370A">
            <w:pPr>
              <w:rPr>
                <w:color w:val="A6A6A6" w:themeColor="background1" w:themeShade="A6"/>
              </w:rPr>
            </w:pPr>
          </w:p>
        </w:tc>
        <w:tc>
          <w:tcPr>
            <w:tcW w:w="411" w:type="dxa"/>
            <w:tcBorders>
              <w:top w:val="single" w:sz="8" w:space="0" w:color="A6A6A6" w:themeColor="background1" w:themeShade="A6"/>
            </w:tcBorders>
            <w:shd w:val="clear" w:color="auto" w:fill="auto"/>
            <w:tcMar>
              <w:left w:w="0" w:type="dxa"/>
              <w:right w:w="0" w:type="dxa"/>
            </w:tcMar>
            <w:vAlign w:val="center"/>
          </w:tcPr>
          <w:p w14:paraId="01AA3F12" w14:textId="77777777" w:rsidR="00677AE9" w:rsidRPr="00645C50" w:rsidRDefault="00677AE9" w:rsidP="00677AE9">
            <w:pPr>
              <w:jc w:val="center"/>
              <w:rPr>
                <w:color w:val="A6A6A6" w:themeColor="background1" w:themeShade="A6"/>
              </w:rPr>
            </w:pPr>
          </w:p>
        </w:tc>
        <w:tc>
          <w:tcPr>
            <w:tcW w:w="301" w:type="dxa"/>
            <w:gridSpan w:val="2"/>
            <w:shd w:val="clear" w:color="auto" w:fill="auto"/>
            <w:tcMar>
              <w:left w:w="0" w:type="dxa"/>
              <w:right w:w="0" w:type="dxa"/>
            </w:tcMar>
            <w:vAlign w:val="center"/>
          </w:tcPr>
          <w:p w14:paraId="7B424C29" w14:textId="77777777" w:rsidR="00677AE9" w:rsidRPr="00645C50" w:rsidRDefault="00677AE9" w:rsidP="0013370A">
            <w:pPr>
              <w:rPr>
                <w:color w:val="A6A6A6" w:themeColor="background1" w:themeShade="A6"/>
              </w:rPr>
            </w:pPr>
          </w:p>
        </w:tc>
        <w:tc>
          <w:tcPr>
            <w:tcW w:w="375" w:type="dxa"/>
            <w:gridSpan w:val="2"/>
            <w:tcBorders>
              <w:top w:val="single" w:sz="8" w:space="0" w:color="A6A6A6" w:themeColor="background1" w:themeShade="A6"/>
            </w:tcBorders>
            <w:shd w:val="clear" w:color="auto" w:fill="auto"/>
            <w:tcMar>
              <w:left w:w="0" w:type="dxa"/>
              <w:right w:w="0" w:type="dxa"/>
            </w:tcMar>
            <w:vAlign w:val="center"/>
          </w:tcPr>
          <w:p w14:paraId="3970AAB2" w14:textId="77777777" w:rsidR="00677AE9" w:rsidRPr="00645C50" w:rsidRDefault="00677AE9" w:rsidP="00677AE9">
            <w:pPr>
              <w:jc w:val="center"/>
              <w:rPr>
                <w:color w:val="A6A6A6" w:themeColor="background1" w:themeShade="A6"/>
              </w:rPr>
            </w:pPr>
          </w:p>
        </w:tc>
      </w:tr>
      <w:tr w:rsidR="00677AE9" w:rsidRPr="00EB5058" w14:paraId="3D5A059F" w14:textId="77777777" w:rsidTr="0064368E">
        <w:trPr>
          <w:trHeight w:val="20"/>
        </w:trPr>
        <w:tc>
          <w:tcPr>
            <w:tcW w:w="361" w:type="dxa"/>
            <w:shd w:val="clear" w:color="auto" w:fill="auto"/>
            <w:vAlign w:val="center"/>
          </w:tcPr>
          <w:p w14:paraId="720F9D47" w14:textId="77777777" w:rsidR="00677AE9" w:rsidRPr="00EB5058" w:rsidRDefault="00677AE9" w:rsidP="0064368E">
            <w:pPr>
              <w:jc w:val="center"/>
              <w:rPr>
                <w:sz w:val="6"/>
                <w:szCs w:val="6"/>
              </w:rPr>
            </w:pPr>
          </w:p>
        </w:tc>
        <w:tc>
          <w:tcPr>
            <w:tcW w:w="7369" w:type="dxa"/>
            <w:gridSpan w:val="2"/>
            <w:shd w:val="clear" w:color="auto" w:fill="auto"/>
            <w:vAlign w:val="center"/>
          </w:tcPr>
          <w:p w14:paraId="5C118F9F" w14:textId="77777777" w:rsidR="00677AE9" w:rsidRPr="00EB5058" w:rsidRDefault="00677AE9" w:rsidP="0013370A">
            <w:pPr>
              <w:rPr>
                <w:sz w:val="6"/>
                <w:szCs w:val="6"/>
              </w:rPr>
            </w:pPr>
          </w:p>
        </w:tc>
        <w:tc>
          <w:tcPr>
            <w:tcW w:w="283" w:type="dxa"/>
            <w:gridSpan w:val="2"/>
            <w:shd w:val="clear" w:color="auto" w:fill="auto"/>
          </w:tcPr>
          <w:p w14:paraId="28BFB715" w14:textId="77777777" w:rsidR="00677AE9" w:rsidRPr="00EB5058" w:rsidRDefault="00677AE9" w:rsidP="0013370A">
            <w:pPr>
              <w:rPr>
                <w:sz w:val="6"/>
                <w:szCs w:val="6"/>
              </w:rPr>
            </w:pPr>
          </w:p>
        </w:tc>
        <w:tc>
          <w:tcPr>
            <w:tcW w:w="389" w:type="dxa"/>
            <w:shd w:val="clear" w:color="auto" w:fill="auto"/>
          </w:tcPr>
          <w:p w14:paraId="5DDF5ED1" w14:textId="77777777" w:rsidR="00677AE9" w:rsidRPr="00EB5058" w:rsidRDefault="00677AE9" w:rsidP="0013370A">
            <w:pPr>
              <w:rPr>
                <w:sz w:val="6"/>
                <w:szCs w:val="6"/>
              </w:rPr>
            </w:pPr>
          </w:p>
        </w:tc>
        <w:tc>
          <w:tcPr>
            <w:tcW w:w="76" w:type="dxa"/>
            <w:shd w:val="clear" w:color="auto" w:fill="auto"/>
          </w:tcPr>
          <w:p w14:paraId="5D456EFC" w14:textId="77777777"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14:paraId="4BBFAB70"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1320C520" w14:textId="77777777"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14:paraId="6B372381" w14:textId="77777777" w:rsidR="00677AE9" w:rsidRPr="00EB5058" w:rsidRDefault="00677AE9" w:rsidP="00677AE9">
            <w:pPr>
              <w:jc w:val="center"/>
              <w:rPr>
                <w:color w:val="A6A6A6" w:themeColor="background1" w:themeShade="A6"/>
                <w:sz w:val="6"/>
                <w:szCs w:val="6"/>
              </w:rPr>
            </w:pPr>
          </w:p>
        </w:tc>
      </w:tr>
      <w:tr w:rsidR="00677AE9" w:rsidRPr="00645C50" w14:paraId="0E8334A1" w14:textId="77777777" w:rsidTr="0064368E">
        <w:trPr>
          <w:trHeight w:val="340"/>
        </w:trPr>
        <w:tc>
          <w:tcPr>
            <w:tcW w:w="361" w:type="dxa"/>
            <w:shd w:val="clear" w:color="auto" w:fill="auto"/>
            <w:vAlign w:val="center"/>
          </w:tcPr>
          <w:p w14:paraId="4196850B" w14:textId="77777777" w:rsidR="00677AE9" w:rsidRPr="00645C50" w:rsidRDefault="00677AE9" w:rsidP="0064368E">
            <w:pPr>
              <w:jc w:val="center"/>
            </w:pPr>
            <w:r w:rsidRPr="00645C50">
              <w:t>5</w:t>
            </w:r>
          </w:p>
        </w:tc>
        <w:tc>
          <w:tcPr>
            <w:tcW w:w="7359" w:type="dxa"/>
            <w:shd w:val="clear" w:color="auto" w:fill="auto"/>
            <w:vAlign w:val="center"/>
          </w:tcPr>
          <w:p w14:paraId="467AE07F" w14:textId="77777777" w:rsidR="00677AE9" w:rsidRPr="00645C50" w:rsidRDefault="00677AE9" w:rsidP="0069066C">
            <w:r w:rsidRPr="00645C50">
              <w:t>Have you been told to stay home, self-isolate or self-quarantine?</w:t>
            </w:r>
          </w:p>
        </w:tc>
        <w:tc>
          <w:tcPr>
            <w:tcW w:w="285" w:type="dxa"/>
            <w:gridSpan w:val="2"/>
            <w:shd w:val="clear" w:color="auto" w:fill="auto"/>
          </w:tcPr>
          <w:p w14:paraId="73033862" w14:textId="77777777" w:rsidR="00677AE9" w:rsidRPr="00645C50" w:rsidRDefault="00677AE9" w:rsidP="0013370A"/>
        </w:tc>
        <w:tc>
          <w:tcPr>
            <w:tcW w:w="397" w:type="dxa"/>
            <w:gridSpan w:val="2"/>
            <w:shd w:val="clear" w:color="auto" w:fill="auto"/>
          </w:tcPr>
          <w:p w14:paraId="5D96F60B" w14:textId="77777777" w:rsidR="00677AE9" w:rsidRPr="00645C50" w:rsidRDefault="00677AE9" w:rsidP="0013370A"/>
        </w:tc>
        <w:tc>
          <w:tcPr>
            <w:tcW w:w="76" w:type="dxa"/>
            <w:tcBorders>
              <w:right w:val="single" w:sz="8" w:space="0" w:color="A6A6A6" w:themeColor="background1" w:themeShade="A6"/>
            </w:tcBorders>
            <w:shd w:val="clear" w:color="auto" w:fill="auto"/>
          </w:tcPr>
          <w:p w14:paraId="0369FA50" w14:textId="77777777"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3B47B46" w14:textId="77777777" w:rsidR="00677AE9" w:rsidRPr="00645C50" w:rsidRDefault="009F2CF9" w:rsidP="00677AE9">
            <w:pPr>
              <w:jc w:val="center"/>
              <w:rPr>
                <w:color w:val="A6A6A6" w:themeColor="background1" w:themeShade="A6"/>
              </w:rPr>
            </w:pPr>
            <w:sdt>
              <w:sdtPr>
                <w:rPr>
                  <w:color w:val="A6A6A6" w:themeColor="background1" w:themeShade="A6"/>
                </w:rPr>
                <w:id w:val="412442567"/>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14:paraId="0DE9E65A" w14:textId="77777777"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136CDD4" w14:textId="77777777" w:rsidR="00677AE9" w:rsidRPr="00645C50" w:rsidRDefault="009F2CF9" w:rsidP="00677AE9">
            <w:pPr>
              <w:jc w:val="center"/>
              <w:rPr>
                <w:color w:val="A6A6A6" w:themeColor="background1" w:themeShade="A6"/>
              </w:rPr>
            </w:pPr>
            <w:sdt>
              <w:sdtPr>
                <w:rPr>
                  <w:color w:val="A6A6A6" w:themeColor="background1" w:themeShade="A6"/>
                </w:rPr>
                <w:id w:val="-1881317067"/>
                <w14:checkbox>
                  <w14:checked w14:val="0"/>
                  <w14:checkedState w14:val="006C" w14:font="Wingdings"/>
                  <w14:uncheckedState w14:val="00A1" w14:font="Wingdings"/>
                </w14:checkbox>
              </w:sdtPr>
              <w:sdtEndPr/>
              <w:sdtContent>
                <w:r w:rsidR="0069066C">
                  <w:rPr>
                    <w:color w:val="A6A6A6" w:themeColor="background1" w:themeShade="A6"/>
                  </w:rPr>
                  <w:sym w:font="Wingdings" w:char="F0A1"/>
                </w:r>
              </w:sdtContent>
            </w:sdt>
          </w:p>
        </w:tc>
      </w:tr>
      <w:tr w:rsidR="00677AE9" w:rsidRPr="00EB5058" w14:paraId="788EA9E7" w14:textId="77777777" w:rsidTr="0064368E">
        <w:trPr>
          <w:trHeight w:val="20"/>
        </w:trPr>
        <w:tc>
          <w:tcPr>
            <w:tcW w:w="361" w:type="dxa"/>
            <w:shd w:val="clear" w:color="auto" w:fill="auto"/>
            <w:vAlign w:val="center"/>
          </w:tcPr>
          <w:p w14:paraId="5A86CC91" w14:textId="77777777" w:rsidR="00677AE9" w:rsidRPr="00EB5058" w:rsidRDefault="00677AE9" w:rsidP="0064368E">
            <w:pPr>
              <w:jc w:val="center"/>
              <w:rPr>
                <w:sz w:val="6"/>
                <w:szCs w:val="6"/>
              </w:rPr>
            </w:pPr>
          </w:p>
        </w:tc>
        <w:tc>
          <w:tcPr>
            <w:tcW w:w="7369" w:type="dxa"/>
            <w:gridSpan w:val="2"/>
            <w:shd w:val="clear" w:color="auto" w:fill="auto"/>
            <w:vAlign w:val="center"/>
          </w:tcPr>
          <w:p w14:paraId="0062CCD8" w14:textId="77777777" w:rsidR="00677AE9" w:rsidRPr="00EB5058" w:rsidRDefault="00677AE9" w:rsidP="0013370A">
            <w:pPr>
              <w:rPr>
                <w:sz w:val="6"/>
                <w:szCs w:val="6"/>
              </w:rPr>
            </w:pPr>
          </w:p>
        </w:tc>
        <w:tc>
          <w:tcPr>
            <w:tcW w:w="283" w:type="dxa"/>
            <w:gridSpan w:val="2"/>
            <w:shd w:val="clear" w:color="auto" w:fill="auto"/>
          </w:tcPr>
          <w:p w14:paraId="695918BD" w14:textId="77777777" w:rsidR="00677AE9" w:rsidRPr="00EB5058" w:rsidRDefault="00677AE9" w:rsidP="0013370A">
            <w:pPr>
              <w:rPr>
                <w:sz w:val="6"/>
                <w:szCs w:val="6"/>
              </w:rPr>
            </w:pPr>
          </w:p>
        </w:tc>
        <w:tc>
          <w:tcPr>
            <w:tcW w:w="389" w:type="dxa"/>
            <w:shd w:val="clear" w:color="auto" w:fill="auto"/>
          </w:tcPr>
          <w:p w14:paraId="1A16F330" w14:textId="77777777" w:rsidR="00677AE9" w:rsidRPr="00EB5058" w:rsidRDefault="00677AE9" w:rsidP="0013370A">
            <w:pPr>
              <w:rPr>
                <w:sz w:val="6"/>
                <w:szCs w:val="6"/>
              </w:rPr>
            </w:pPr>
          </w:p>
        </w:tc>
        <w:tc>
          <w:tcPr>
            <w:tcW w:w="76" w:type="dxa"/>
            <w:shd w:val="clear" w:color="auto" w:fill="auto"/>
          </w:tcPr>
          <w:p w14:paraId="7D7C4935" w14:textId="77777777" w:rsidR="00677AE9" w:rsidRPr="00EB5058" w:rsidRDefault="00677AE9" w:rsidP="0013370A">
            <w:pPr>
              <w:jc w:val="center"/>
              <w:rPr>
                <w:sz w:val="6"/>
                <w:szCs w:val="6"/>
              </w:rPr>
            </w:pPr>
          </w:p>
        </w:tc>
        <w:tc>
          <w:tcPr>
            <w:tcW w:w="411" w:type="dxa"/>
            <w:tcBorders>
              <w:top w:val="single" w:sz="8" w:space="0" w:color="A6A6A6" w:themeColor="background1" w:themeShade="A6"/>
              <w:bottom w:val="single" w:sz="8" w:space="0" w:color="A6A6A6" w:themeColor="background1" w:themeShade="A6"/>
            </w:tcBorders>
            <w:shd w:val="clear" w:color="auto" w:fill="auto"/>
            <w:vAlign w:val="center"/>
          </w:tcPr>
          <w:p w14:paraId="24116F1E" w14:textId="77777777"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14:paraId="4BE084ED" w14:textId="77777777" w:rsidR="00677AE9" w:rsidRPr="00EB5058" w:rsidRDefault="00677AE9" w:rsidP="0013370A">
            <w:pPr>
              <w:rPr>
                <w:sz w:val="6"/>
                <w:szCs w:val="6"/>
              </w:rPr>
            </w:pPr>
          </w:p>
        </w:tc>
        <w:tc>
          <w:tcPr>
            <w:tcW w:w="375" w:type="dxa"/>
            <w:gridSpan w:val="2"/>
            <w:tcBorders>
              <w:top w:val="single" w:sz="8" w:space="0" w:color="A6A6A6" w:themeColor="background1" w:themeShade="A6"/>
              <w:bottom w:val="single" w:sz="8" w:space="0" w:color="A6A6A6" w:themeColor="background1" w:themeShade="A6"/>
            </w:tcBorders>
            <w:shd w:val="clear" w:color="auto" w:fill="auto"/>
            <w:vAlign w:val="center"/>
          </w:tcPr>
          <w:p w14:paraId="7F584652" w14:textId="77777777" w:rsidR="00677AE9" w:rsidRPr="00EB5058" w:rsidRDefault="00677AE9" w:rsidP="00677AE9">
            <w:pPr>
              <w:jc w:val="center"/>
              <w:rPr>
                <w:color w:val="A6A6A6" w:themeColor="background1" w:themeShade="A6"/>
                <w:sz w:val="6"/>
                <w:szCs w:val="6"/>
              </w:rPr>
            </w:pPr>
          </w:p>
        </w:tc>
      </w:tr>
      <w:tr w:rsidR="0064368E" w:rsidRPr="00645C50" w14:paraId="0B263123" w14:textId="77777777" w:rsidTr="0064368E">
        <w:trPr>
          <w:trHeight w:val="340"/>
        </w:trPr>
        <w:tc>
          <w:tcPr>
            <w:tcW w:w="361" w:type="dxa"/>
            <w:shd w:val="clear" w:color="auto" w:fill="auto"/>
            <w:vAlign w:val="bottom"/>
          </w:tcPr>
          <w:p w14:paraId="1418F556" w14:textId="77777777" w:rsidR="0064368E" w:rsidRPr="00645C50" w:rsidRDefault="0064368E" w:rsidP="0064368E">
            <w:pPr>
              <w:jc w:val="center"/>
            </w:pPr>
            <w:r w:rsidRPr="00645C50">
              <w:t>6</w:t>
            </w:r>
          </w:p>
        </w:tc>
        <w:tc>
          <w:tcPr>
            <w:tcW w:w="7369" w:type="dxa"/>
            <w:gridSpan w:val="2"/>
            <w:vMerge w:val="restart"/>
            <w:shd w:val="clear" w:color="auto" w:fill="auto"/>
            <w:vAlign w:val="center"/>
          </w:tcPr>
          <w:p w14:paraId="1C88A5CF" w14:textId="77777777" w:rsidR="0064368E" w:rsidRPr="00645C50" w:rsidRDefault="0064368E" w:rsidP="0064368E">
            <w:r w:rsidRPr="00645C50">
              <w:t xml:space="preserve">Do you or anyone that you live with fall into the ‘clinically vulnerable’ or </w:t>
            </w:r>
          </w:p>
          <w:p w14:paraId="414DA734" w14:textId="77777777" w:rsidR="0064368E" w:rsidRPr="00645C50" w:rsidRDefault="0064368E" w:rsidP="0064368E">
            <w:r w:rsidRPr="00645C50">
              <w:t>‘clinically extremely vulnerable’ categories as defined below?</w:t>
            </w:r>
          </w:p>
        </w:tc>
        <w:tc>
          <w:tcPr>
            <w:tcW w:w="283" w:type="dxa"/>
            <w:gridSpan w:val="2"/>
            <w:vMerge w:val="restart"/>
            <w:shd w:val="clear" w:color="auto" w:fill="auto"/>
          </w:tcPr>
          <w:p w14:paraId="5B1447C9" w14:textId="77777777" w:rsidR="0064368E" w:rsidRPr="00645C50" w:rsidRDefault="0064368E" w:rsidP="0013370A"/>
        </w:tc>
        <w:tc>
          <w:tcPr>
            <w:tcW w:w="389" w:type="dxa"/>
            <w:vMerge w:val="restart"/>
            <w:shd w:val="clear" w:color="auto" w:fill="auto"/>
          </w:tcPr>
          <w:p w14:paraId="3412D851" w14:textId="77777777" w:rsidR="0064368E" w:rsidRPr="00645C50" w:rsidRDefault="0064368E" w:rsidP="0013370A"/>
        </w:tc>
        <w:tc>
          <w:tcPr>
            <w:tcW w:w="76" w:type="dxa"/>
            <w:vMerge w:val="restart"/>
            <w:tcBorders>
              <w:right w:val="single" w:sz="8" w:space="0" w:color="A6A6A6" w:themeColor="background1" w:themeShade="A6"/>
            </w:tcBorders>
            <w:shd w:val="clear" w:color="auto" w:fill="auto"/>
          </w:tcPr>
          <w:p w14:paraId="52015D49" w14:textId="77777777" w:rsidR="0064368E" w:rsidRPr="00645C50" w:rsidRDefault="0064368E" w:rsidP="00EB5058">
            <w:pPr>
              <w:jc w:val="center"/>
            </w:pPr>
          </w:p>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964ACC3" w14:textId="77777777" w:rsidR="0064368E" w:rsidRPr="00645C50" w:rsidRDefault="009F2CF9" w:rsidP="00677AE9">
            <w:pPr>
              <w:jc w:val="center"/>
              <w:rPr>
                <w:color w:val="A6A6A6" w:themeColor="background1" w:themeShade="A6"/>
              </w:rPr>
            </w:pPr>
            <w:sdt>
              <w:sdtPr>
                <w:rPr>
                  <w:color w:val="A6A6A6" w:themeColor="background1" w:themeShade="A6"/>
                </w:rPr>
                <w:id w:val="-846245416"/>
                <w14:checkbox>
                  <w14:checked w14:val="0"/>
                  <w14:checkedState w14:val="006C" w14:font="Wingdings"/>
                  <w14:uncheckedState w14:val="00A1" w14:font="Wingdings"/>
                </w14:checkbox>
              </w:sdtPr>
              <w:sdtEndPr/>
              <w:sdtContent>
                <w:r w:rsidR="0064368E">
                  <w:rPr>
                    <w:color w:val="A6A6A6" w:themeColor="background1" w:themeShade="A6"/>
                  </w:rPr>
                  <w:sym w:font="Wingdings" w:char="F0A1"/>
                </w:r>
              </w:sdtContent>
            </w:sdt>
          </w:p>
        </w:tc>
        <w:tc>
          <w:tcPr>
            <w:tcW w:w="313" w:type="dxa"/>
            <w:gridSpan w:val="3"/>
            <w:tcBorders>
              <w:left w:val="single" w:sz="8" w:space="0" w:color="A6A6A6" w:themeColor="background1" w:themeShade="A6"/>
              <w:right w:val="single" w:sz="8" w:space="0" w:color="A6A6A6" w:themeColor="background1" w:themeShade="A6"/>
            </w:tcBorders>
            <w:shd w:val="clear" w:color="auto" w:fill="auto"/>
            <w:vAlign w:val="center"/>
          </w:tcPr>
          <w:p w14:paraId="46447641" w14:textId="77777777" w:rsidR="0064368E" w:rsidRPr="00645C50" w:rsidRDefault="0064368E" w:rsidP="00677AE9">
            <w:pPr>
              <w:jc w:val="center"/>
              <w:rPr>
                <w:color w:val="A6A6A6" w:themeColor="background1" w:themeShade="A6"/>
              </w:rPr>
            </w:pPr>
          </w:p>
        </w:tc>
        <w:tc>
          <w:tcPr>
            <w:tcW w:w="3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4B79650B" w14:textId="77777777" w:rsidR="0064368E" w:rsidRPr="00645C50" w:rsidRDefault="009F2CF9" w:rsidP="0013370A">
            <w:pPr>
              <w:jc w:val="center"/>
              <w:rPr>
                <w:color w:val="A6A6A6" w:themeColor="background1" w:themeShade="A6"/>
              </w:rPr>
            </w:pPr>
            <w:sdt>
              <w:sdtPr>
                <w:rPr>
                  <w:color w:val="A6A6A6" w:themeColor="background1" w:themeShade="A6"/>
                </w:rPr>
                <w:id w:val="234296312"/>
                <w14:checkbox>
                  <w14:checked w14:val="0"/>
                  <w14:checkedState w14:val="006C" w14:font="Wingdings"/>
                  <w14:uncheckedState w14:val="00A1" w14:font="Wingdings"/>
                </w14:checkbox>
              </w:sdtPr>
              <w:sdtEndPr/>
              <w:sdtContent>
                <w:r w:rsidR="0064368E">
                  <w:rPr>
                    <w:color w:val="A6A6A6" w:themeColor="background1" w:themeShade="A6"/>
                  </w:rPr>
                  <w:sym w:font="Wingdings" w:char="F0A1"/>
                </w:r>
              </w:sdtContent>
            </w:sdt>
          </w:p>
        </w:tc>
      </w:tr>
      <w:tr w:rsidR="0064368E" w:rsidRPr="00645C50" w14:paraId="3BE46F12" w14:textId="77777777" w:rsidTr="0064368E">
        <w:trPr>
          <w:trHeight w:val="127"/>
        </w:trPr>
        <w:tc>
          <w:tcPr>
            <w:tcW w:w="361" w:type="dxa"/>
            <w:shd w:val="clear" w:color="auto" w:fill="auto"/>
            <w:vAlign w:val="center"/>
          </w:tcPr>
          <w:p w14:paraId="5337D2E5" w14:textId="77777777" w:rsidR="0064368E" w:rsidRPr="00645C50" w:rsidRDefault="0064368E" w:rsidP="0064368E">
            <w:pPr>
              <w:jc w:val="center"/>
            </w:pPr>
          </w:p>
        </w:tc>
        <w:tc>
          <w:tcPr>
            <w:tcW w:w="7369" w:type="dxa"/>
            <w:gridSpan w:val="2"/>
            <w:vMerge/>
            <w:shd w:val="clear" w:color="auto" w:fill="auto"/>
            <w:vAlign w:val="center"/>
          </w:tcPr>
          <w:p w14:paraId="1FA28A76" w14:textId="77777777" w:rsidR="0064368E" w:rsidRPr="00645C50" w:rsidRDefault="0064368E" w:rsidP="0013370A"/>
        </w:tc>
        <w:tc>
          <w:tcPr>
            <w:tcW w:w="283" w:type="dxa"/>
            <w:gridSpan w:val="2"/>
            <w:vMerge/>
            <w:shd w:val="clear" w:color="auto" w:fill="auto"/>
          </w:tcPr>
          <w:p w14:paraId="39A6A097" w14:textId="77777777" w:rsidR="0064368E" w:rsidRPr="00645C50" w:rsidRDefault="0064368E" w:rsidP="0013370A"/>
        </w:tc>
        <w:tc>
          <w:tcPr>
            <w:tcW w:w="389" w:type="dxa"/>
            <w:vMerge/>
            <w:shd w:val="clear" w:color="auto" w:fill="auto"/>
          </w:tcPr>
          <w:p w14:paraId="486BA4E2" w14:textId="77777777" w:rsidR="0064368E" w:rsidRPr="00645C50" w:rsidRDefault="0064368E" w:rsidP="0013370A"/>
        </w:tc>
        <w:tc>
          <w:tcPr>
            <w:tcW w:w="76" w:type="dxa"/>
            <w:vMerge/>
            <w:shd w:val="clear" w:color="auto" w:fill="auto"/>
          </w:tcPr>
          <w:p w14:paraId="64A15EBF" w14:textId="77777777" w:rsidR="0064368E" w:rsidRPr="00645C50" w:rsidRDefault="0064368E" w:rsidP="00EB5058">
            <w:pPr>
              <w:jc w:val="center"/>
            </w:pPr>
          </w:p>
        </w:tc>
        <w:tc>
          <w:tcPr>
            <w:tcW w:w="411" w:type="dxa"/>
            <w:tcBorders>
              <w:top w:val="single" w:sz="8" w:space="0" w:color="A6A6A6" w:themeColor="background1" w:themeShade="A6"/>
            </w:tcBorders>
            <w:shd w:val="clear" w:color="auto" w:fill="auto"/>
            <w:vAlign w:val="center"/>
          </w:tcPr>
          <w:p w14:paraId="1DBCADC4" w14:textId="77777777" w:rsidR="0064368E" w:rsidRDefault="0064368E" w:rsidP="00677AE9">
            <w:pPr>
              <w:jc w:val="center"/>
              <w:rPr>
                <w:color w:val="A6A6A6" w:themeColor="background1" w:themeShade="A6"/>
              </w:rPr>
            </w:pPr>
          </w:p>
        </w:tc>
        <w:tc>
          <w:tcPr>
            <w:tcW w:w="313" w:type="dxa"/>
            <w:gridSpan w:val="3"/>
            <w:shd w:val="clear" w:color="auto" w:fill="auto"/>
            <w:vAlign w:val="center"/>
          </w:tcPr>
          <w:p w14:paraId="6A62ECA7" w14:textId="77777777" w:rsidR="0064368E" w:rsidRDefault="0064368E" w:rsidP="00677AE9">
            <w:pPr>
              <w:jc w:val="center"/>
              <w:rPr>
                <w:color w:val="A6A6A6" w:themeColor="background1" w:themeShade="A6"/>
              </w:rPr>
            </w:pPr>
          </w:p>
        </w:tc>
        <w:tc>
          <w:tcPr>
            <w:tcW w:w="363" w:type="dxa"/>
            <w:shd w:val="clear" w:color="auto" w:fill="auto"/>
            <w:vAlign w:val="center"/>
          </w:tcPr>
          <w:p w14:paraId="701DA233" w14:textId="77777777" w:rsidR="0064368E" w:rsidRDefault="0064368E" w:rsidP="00677AE9">
            <w:pPr>
              <w:jc w:val="center"/>
              <w:rPr>
                <w:color w:val="A6A6A6" w:themeColor="background1" w:themeShade="A6"/>
              </w:rPr>
            </w:pPr>
          </w:p>
        </w:tc>
      </w:tr>
    </w:tbl>
    <w:p w14:paraId="4585D8C9" w14:textId="77777777" w:rsidR="00EB5058" w:rsidRDefault="00EB5058" w:rsidP="00EB5058">
      <w:pPr>
        <w:pStyle w:val="NormalText"/>
        <w:rPr>
          <w:rFonts w:cs="Arial"/>
        </w:rPr>
      </w:pPr>
    </w:p>
    <w:p w14:paraId="3ADA694B" w14:textId="77777777" w:rsidR="00EB5058" w:rsidRPr="00645C50" w:rsidRDefault="00EB5058" w:rsidP="00EB5058">
      <w:pPr>
        <w:pStyle w:val="NormalText"/>
        <w:rPr>
          <w:rFonts w:cs="Arial"/>
          <w:color w:val="297DB0"/>
          <w:sz w:val="28"/>
        </w:rPr>
      </w:pPr>
      <w:r w:rsidRPr="00645C50">
        <w:rPr>
          <w:rFonts w:cs="Arial"/>
          <w:color w:val="297DB0"/>
          <w:sz w:val="28"/>
        </w:rPr>
        <w:t xml:space="preserve">Consent for </w:t>
      </w:r>
      <w:r w:rsidRPr="00C76BBF">
        <w:rPr>
          <w:rFonts w:cs="Arial"/>
          <w:color w:val="297DB0"/>
          <w:sz w:val="28"/>
        </w:rPr>
        <w:t>treatment</w:t>
      </w:r>
    </w:p>
    <w:p w14:paraId="680626A7" w14:textId="77777777" w:rsidR="00EB5058" w:rsidRPr="00645C50" w:rsidRDefault="00EB5058" w:rsidP="00EB5058">
      <w:r w:rsidRPr="00645C50">
        <w:t xml:space="preserve">I understand that, because my treatment may involve touch and close physical proximity over an extended </w:t>
      </w:r>
      <w:proofErr w:type="gramStart"/>
      <w:r w:rsidRPr="00645C50">
        <w:t>period of time</w:t>
      </w:r>
      <w:proofErr w:type="gramEnd"/>
      <w:r w:rsidRPr="00645C50">
        <w:t>, there may be an elevated risk of disease transmission, including Covid-19.</w:t>
      </w:r>
    </w:p>
    <w:p w14:paraId="4F05CEA7" w14:textId="77777777" w:rsidR="00EB5058" w:rsidRPr="00645C50" w:rsidRDefault="00EB5058" w:rsidP="00EB5058"/>
    <w:p w14:paraId="2CD5AB6B" w14:textId="77777777" w:rsidR="00EB5058" w:rsidRDefault="00EB5058" w:rsidP="00EB5058">
      <w:r w:rsidRPr="00645C50">
        <w:t xml:space="preserve">I give my consent to receive treatment from this practitioner. </w:t>
      </w:r>
    </w:p>
    <w:p w14:paraId="1C1DFE0B" w14:textId="77777777" w:rsidR="0038268C" w:rsidRPr="00645C50" w:rsidRDefault="0038268C" w:rsidP="00EB5058"/>
    <w:tbl>
      <w:tblPr>
        <w:tblW w:w="9606" w:type="dxa"/>
        <w:tblLook w:val="04A0" w:firstRow="1" w:lastRow="0" w:firstColumn="1" w:lastColumn="0" w:noHBand="0" w:noVBand="1"/>
      </w:tblPr>
      <w:tblGrid>
        <w:gridCol w:w="1099"/>
        <w:gridCol w:w="883"/>
        <w:gridCol w:w="413"/>
        <w:gridCol w:w="2533"/>
        <w:gridCol w:w="467"/>
        <w:gridCol w:w="4211"/>
      </w:tblGrid>
      <w:tr w:rsidR="00EB5058" w:rsidRPr="00645C50" w14:paraId="0DED621B" w14:textId="77777777" w:rsidTr="0013370A">
        <w:trPr>
          <w:trHeight w:val="340"/>
        </w:trPr>
        <w:tc>
          <w:tcPr>
            <w:tcW w:w="1099" w:type="dxa"/>
            <w:tcBorders>
              <w:right w:val="single" w:sz="8" w:space="0" w:color="FFFFFF" w:themeColor="background1"/>
            </w:tcBorders>
            <w:vAlign w:val="center"/>
          </w:tcPr>
          <w:p w14:paraId="45A79B20" w14:textId="77777777" w:rsidR="00EB5058" w:rsidRPr="00645C50" w:rsidRDefault="00EB5058" w:rsidP="0013370A">
            <w:pPr>
              <w:autoSpaceDE w:val="0"/>
              <w:autoSpaceDN w:val="0"/>
              <w:adjustRightInd w:val="0"/>
              <w:rPr>
                <w:sz w:val="20"/>
                <w:szCs w:val="20"/>
              </w:rPr>
            </w:pPr>
            <w:r w:rsidRPr="00645C50">
              <w:rPr>
                <w:sz w:val="20"/>
                <w:szCs w:val="20"/>
              </w:rPr>
              <w:t>I am the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A6A6A6" w:themeColor="background1" w:themeShade="A6"/>
            </w:tcBorders>
            <w:shd w:val="clear" w:color="auto" w:fill="F2F2F2" w:themeFill="background1" w:themeFillShade="F2"/>
            <w:vAlign w:val="center"/>
          </w:tcPr>
          <w:p w14:paraId="49F6FE21" w14:textId="77777777" w:rsidR="00EB5058" w:rsidRPr="00C631BC" w:rsidRDefault="00EB5058" w:rsidP="0013370A">
            <w:pPr>
              <w:autoSpaceDE w:val="0"/>
              <w:autoSpaceDN w:val="0"/>
              <w:adjustRightInd w:val="0"/>
              <w:rPr>
                <w:b/>
                <w:sz w:val="20"/>
                <w:szCs w:val="20"/>
              </w:rPr>
            </w:pPr>
            <w:r w:rsidRPr="00C631BC">
              <w:rPr>
                <w:b/>
                <w:sz w:val="20"/>
                <w:szCs w:val="20"/>
              </w:rPr>
              <w:t>Patient</w:t>
            </w:r>
          </w:p>
        </w:tc>
        <w:tc>
          <w:tcPr>
            <w:tcW w:w="4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3801A39" w14:textId="77777777" w:rsidR="00EB5058" w:rsidRPr="00645C50" w:rsidRDefault="009F2CF9" w:rsidP="0013370A">
            <w:pPr>
              <w:rPr>
                <w:color w:val="A6A6A6" w:themeColor="background1" w:themeShade="A6"/>
              </w:rPr>
            </w:pPr>
            <w:sdt>
              <w:sdtPr>
                <w:rPr>
                  <w:color w:val="A6A6A6" w:themeColor="background1" w:themeShade="A6"/>
                </w:rPr>
                <w:id w:val="-1268007328"/>
                <w14:checkbox>
                  <w14:checked w14:val="0"/>
                  <w14:checkedState w14:val="006C" w14:font="Wingdings"/>
                  <w14:uncheckedState w14:val="00A1" w14:font="Wingdings"/>
                </w14:checkbox>
              </w:sdtPr>
              <w:sdtEndPr/>
              <w:sdtContent>
                <w:r w:rsidR="00EB5058" w:rsidRPr="00645C50">
                  <w:rPr>
                    <w:color w:val="A6A6A6" w:themeColor="background1" w:themeShade="A6"/>
                  </w:rPr>
                  <w:sym w:font="Wingdings" w:char="F0A1"/>
                </w:r>
              </w:sdtContent>
            </w:sdt>
          </w:p>
        </w:tc>
        <w:tc>
          <w:tcPr>
            <w:tcW w:w="2533" w:type="dxa"/>
            <w:tcBorders>
              <w:top w:val="single" w:sz="8" w:space="0" w:color="FFFFFF" w:themeColor="background1"/>
              <w:left w:val="single" w:sz="8" w:space="0" w:color="A6A6A6" w:themeColor="background1" w:themeShade="A6"/>
              <w:bottom w:val="single" w:sz="8" w:space="0" w:color="FFFFFF" w:themeColor="background1"/>
              <w:right w:val="single" w:sz="8" w:space="0" w:color="A6A6A6" w:themeColor="background1" w:themeShade="A6"/>
            </w:tcBorders>
            <w:shd w:val="clear" w:color="auto" w:fill="F2F2F2" w:themeFill="background1" w:themeFillShade="F2"/>
            <w:vAlign w:val="center"/>
          </w:tcPr>
          <w:p w14:paraId="047AB535" w14:textId="77777777" w:rsidR="00EB5058" w:rsidRPr="00645C50" w:rsidRDefault="00EB5058" w:rsidP="0013370A">
            <w:pPr>
              <w:autoSpaceDE w:val="0"/>
              <w:autoSpaceDN w:val="0"/>
              <w:adjustRightInd w:val="0"/>
              <w:rPr>
                <w:sz w:val="20"/>
                <w:szCs w:val="20"/>
              </w:rPr>
            </w:pPr>
            <w:r w:rsidRPr="00645C50">
              <w:rPr>
                <w:color w:val="C00000"/>
                <w:sz w:val="20"/>
                <w:szCs w:val="20"/>
              </w:rPr>
              <w:t>*</w:t>
            </w:r>
            <w:r w:rsidRPr="00C631BC">
              <w:rPr>
                <w:b/>
                <w:sz w:val="20"/>
                <w:szCs w:val="20"/>
              </w:rPr>
              <w:t>Parent/Guardian/Carer</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72866414" w14:textId="77777777" w:rsidR="00EB5058" w:rsidRPr="00645C50" w:rsidRDefault="009F2CF9" w:rsidP="0013370A">
            <w:pPr>
              <w:rPr>
                <w:color w:val="A6A6A6" w:themeColor="background1" w:themeShade="A6"/>
              </w:rPr>
            </w:pPr>
            <w:sdt>
              <w:sdtPr>
                <w:rPr>
                  <w:color w:val="A6A6A6" w:themeColor="background1" w:themeShade="A6"/>
                </w:rPr>
                <w:id w:val="728503266"/>
                <w14:checkbox>
                  <w14:checked w14:val="0"/>
                  <w14:checkedState w14:val="006C" w14:font="Wingdings"/>
                  <w14:uncheckedState w14:val="00A1" w14:font="Wingdings"/>
                </w14:checkbox>
              </w:sdtPr>
              <w:sdtEndPr/>
              <w:sdtContent>
                <w:r w:rsidR="00EB5058" w:rsidRPr="00645C50">
                  <w:rPr>
                    <w:color w:val="A6A6A6" w:themeColor="background1" w:themeShade="A6"/>
                  </w:rPr>
                  <w:sym w:font="Wingdings" w:char="F0A1"/>
                </w:r>
              </w:sdtContent>
            </w:sdt>
          </w:p>
        </w:tc>
        <w:tc>
          <w:tcPr>
            <w:tcW w:w="4211" w:type="dxa"/>
            <w:tcBorders>
              <w:top w:val="single" w:sz="8" w:space="0" w:color="FFFFFF" w:themeColor="background1"/>
              <w:left w:val="single" w:sz="8" w:space="0" w:color="A6A6A6" w:themeColor="background1" w:themeShade="A6"/>
              <w:bottom w:val="single" w:sz="8" w:space="0" w:color="FFFFFF" w:themeColor="background1"/>
              <w:right w:val="single" w:sz="8" w:space="0" w:color="FFFFFF" w:themeColor="background1"/>
            </w:tcBorders>
            <w:shd w:val="clear" w:color="auto" w:fill="D9D9D9" w:themeFill="background1" w:themeFillShade="D9"/>
            <w:vAlign w:val="center"/>
          </w:tcPr>
          <w:p w14:paraId="28BA4B74" w14:textId="77777777" w:rsidR="00EB5058" w:rsidRPr="00C631BC" w:rsidRDefault="00EB5058" w:rsidP="0013370A">
            <w:pPr>
              <w:autoSpaceDE w:val="0"/>
              <w:autoSpaceDN w:val="0"/>
              <w:adjustRightInd w:val="0"/>
              <w:rPr>
                <w:b/>
                <w:sz w:val="20"/>
                <w:szCs w:val="20"/>
              </w:rPr>
            </w:pPr>
            <w:r w:rsidRPr="00C631BC">
              <w:rPr>
                <w:b/>
                <w:sz w:val="20"/>
                <w:szCs w:val="20"/>
              </w:rPr>
              <w:t>Practitioner</w:t>
            </w:r>
          </w:p>
        </w:tc>
      </w:tr>
      <w:tr w:rsidR="00EB5058" w:rsidRPr="00645C50" w14:paraId="57F9641C" w14:textId="77777777" w:rsidTr="0013370A">
        <w:trPr>
          <w:trHeight w:val="454"/>
        </w:trPr>
        <w:tc>
          <w:tcPr>
            <w:tcW w:w="1099" w:type="dxa"/>
            <w:tcBorders>
              <w:right w:val="single" w:sz="8" w:space="0" w:color="FFFFFF" w:themeColor="background1"/>
            </w:tcBorders>
            <w:vAlign w:val="center"/>
          </w:tcPr>
          <w:p w14:paraId="66D96BCA" w14:textId="77777777" w:rsidR="00EB5058" w:rsidRPr="00645C50" w:rsidRDefault="00EB5058" w:rsidP="0013370A">
            <w:pPr>
              <w:autoSpaceDE w:val="0"/>
              <w:autoSpaceDN w:val="0"/>
              <w:adjustRightInd w:val="0"/>
              <w:rPr>
                <w:sz w:val="20"/>
                <w:szCs w:val="20"/>
              </w:rPr>
            </w:pPr>
            <w:r w:rsidRPr="00645C50">
              <w:rPr>
                <w:sz w:val="20"/>
                <w:szCs w:val="20"/>
              </w:rPr>
              <w:t>Name</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E091740" w14:textId="77777777"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DCDB72E" w14:textId="77777777" w:rsidR="00EB5058" w:rsidRPr="00645C50" w:rsidRDefault="00EB5058" w:rsidP="0013370A">
            <w:pPr>
              <w:autoSpaceDE w:val="0"/>
              <w:autoSpaceDN w:val="0"/>
              <w:adjustRightInd w:val="0"/>
              <w:rPr>
                <w:szCs w:val="20"/>
              </w:rPr>
            </w:pPr>
          </w:p>
        </w:tc>
      </w:tr>
      <w:tr w:rsidR="00EB5058" w:rsidRPr="00645C50" w14:paraId="213E2F9B" w14:textId="77777777" w:rsidTr="0013370A">
        <w:trPr>
          <w:trHeight w:val="454"/>
        </w:trPr>
        <w:tc>
          <w:tcPr>
            <w:tcW w:w="1099" w:type="dxa"/>
            <w:tcBorders>
              <w:right w:val="single" w:sz="8" w:space="0" w:color="FFFFFF" w:themeColor="background1"/>
            </w:tcBorders>
            <w:vAlign w:val="center"/>
          </w:tcPr>
          <w:p w14:paraId="15825E84" w14:textId="77777777" w:rsidR="00EB5058" w:rsidRPr="00645C50" w:rsidRDefault="00EB5058" w:rsidP="0013370A">
            <w:pPr>
              <w:autoSpaceDE w:val="0"/>
              <w:autoSpaceDN w:val="0"/>
              <w:adjustRightInd w:val="0"/>
              <w:rPr>
                <w:sz w:val="20"/>
                <w:szCs w:val="20"/>
              </w:rPr>
            </w:pPr>
            <w:r w:rsidRPr="00645C50">
              <w:rPr>
                <w:sz w:val="20"/>
                <w:szCs w:val="20"/>
              </w:rPr>
              <w:t>Signed</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570A759" w14:textId="77777777"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DD0E06B" w14:textId="77777777" w:rsidR="00EB5058" w:rsidRPr="00645C50" w:rsidRDefault="00EB5058" w:rsidP="0013370A">
            <w:pPr>
              <w:autoSpaceDE w:val="0"/>
              <w:autoSpaceDN w:val="0"/>
              <w:adjustRightInd w:val="0"/>
              <w:rPr>
                <w:szCs w:val="20"/>
              </w:rPr>
            </w:pPr>
          </w:p>
        </w:tc>
      </w:tr>
      <w:tr w:rsidR="00EB5058" w:rsidRPr="00645C50" w14:paraId="78897830" w14:textId="77777777" w:rsidTr="0013370A">
        <w:trPr>
          <w:trHeight w:val="454"/>
        </w:trPr>
        <w:tc>
          <w:tcPr>
            <w:tcW w:w="1099" w:type="dxa"/>
            <w:tcBorders>
              <w:right w:val="single" w:sz="8" w:space="0" w:color="FFFFFF" w:themeColor="background1"/>
            </w:tcBorders>
            <w:vAlign w:val="center"/>
          </w:tcPr>
          <w:p w14:paraId="69B512C4" w14:textId="77777777" w:rsidR="00EB5058" w:rsidRPr="00645C50" w:rsidRDefault="00EB5058" w:rsidP="0013370A">
            <w:pPr>
              <w:autoSpaceDE w:val="0"/>
              <w:autoSpaceDN w:val="0"/>
              <w:adjustRightInd w:val="0"/>
              <w:rPr>
                <w:sz w:val="20"/>
                <w:szCs w:val="20"/>
              </w:rPr>
            </w:pPr>
            <w:r w:rsidRPr="00645C50">
              <w:rPr>
                <w:sz w:val="20"/>
                <w:szCs w:val="20"/>
              </w:rPr>
              <w:t>Date</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29DD1A7" w14:textId="77777777"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B80D573" w14:textId="77777777" w:rsidR="00EB5058" w:rsidRPr="00645C50" w:rsidRDefault="00EB5058" w:rsidP="0013370A">
            <w:pPr>
              <w:autoSpaceDE w:val="0"/>
              <w:autoSpaceDN w:val="0"/>
              <w:adjustRightInd w:val="0"/>
              <w:rPr>
                <w:szCs w:val="20"/>
              </w:rPr>
            </w:pPr>
          </w:p>
        </w:tc>
      </w:tr>
    </w:tbl>
    <w:p w14:paraId="4CD4BA5B" w14:textId="77777777" w:rsidR="00EB5058" w:rsidRPr="00645C50" w:rsidRDefault="00EB5058" w:rsidP="00EB5058">
      <w:pPr>
        <w:pStyle w:val="NormalText"/>
        <w:rPr>
          <w:rFonts w:cs="Arial"/>
        </w:rPr>
      </w:pPr>
    </w:p>
    <w:p w14:paraId="17FE04B6" w14:textId="77777777" w:rsidR="00EB5058" w:rsidRPr="00645C50" w:rsidRDefault="00EB5058" w:rsidP="00EB5058">
      <w:pPr>
        <w:pStyle w:val="NormalText"/>
        <w:ind w:left="98" w:hanging="98"/>
        <w:rPr>
          <w:rFonts w:cs="Arial"/>
          <w:sz w:val="20"/>
        </w:rPr>
      </w:pPr>
      <w:r w:rsidRPr="00645C50">
        <w:rPr>
          <w:rFonts w:cs="Arial"/>
          <w:color w:val="C00000"/>
          <w:sz w:val="20"/>
        </w:rPr>
        <w:t>*</w:t>
      </w:r>
      <w:r w:rsidRPr="00645C50">
        <w:rPr>
          <w:rFonts w:cs="Arial"/>
          <w:b/>
          <w:sz w:val="20"/>
        </w:rPr>
        <w:t>If you are signing on behalf of the patient, or if the patient is a minor, please state your relationship with the patient below:</w:t>
      </w:r>
    </w:p>
    <w:p w14:paraId="070770D2" w14:textId="77777777" w:rsidR="00EB5058" w:rsidRPr="00645C50" w:rsidRDefault="00EB5058" w:rsidP="00EB5058">
      <w:pPr>
        <w:pStyle w:val="NormalText"/>
        <w:rPr>
          <w:rFonts w:cs="Arial"/>
        </w:rPr>
      </w:pPr>
    </w:p>
    <w:tbl>
      <w:tblPr>
        <w:tblW w:w="9526" w:type="dxa"/>
        <w:tblLayout w:type="fixed"/>
        <w:tblCellMar>
          <w:left w:w="28" w:type="dxa"/>
          <w:right w:w="28" w:type="dxa"/>
        </w:tblCellMar>
        <w:tblLook w:val="04A0" w:firstRow="1" w:lastRow="0" w:firstColumn="1" w:lastColumn="0" w:noHBand="0" w:noVBand="1"/>
      </w:tblPr>
      <w:tblGrid>
        <w:gridCol w:w="1871"/>
        <w:gridCol w:w="7655"/>
      </w:tblGrid>
      <w:tr w:rsidR="00EB5058" w:rsidRPr="00645C50" w14:paraId="490A984A" w14:textId="77777777" w:rsidTr="0013370A">
        <w:trPr>
          <w:trHeight w:val="454"/>
        </w:trPr>
        <w:tc>
          <w:tcPr>
            <w:tcW w:w="1871" w:type="dxa"/>
            <w:vAlign w:val="center"/>
          </w:tcPr>
          <w:p w14:paraId="437FCC54" w14:textId="77777777" w:rsidR="00EB5058" w:rsidRPr="00645C50" w:rsidRDefault="00EB5058" w:rsidP="0013370A">
            <w:pPr>
              <w:rPr>
                <w:sz w:val="20"/>
                <w:szCs w:val="20"/>
              </w:rPr>
            </w:pPr>
            <w:r w:rsidRPr="00645C50">
              <w:rPr>
                <w:sz w:val="20"/>
                <w:szCs w:val="20"/>
              </w:rPr>
              <w:lastRenderedPageBreak/>
              <w:t xml:space="preserve">I am the patient’s </w:t>
            </w:r>
          </w:p>
        </w:tc>
        <w:tc>
          <w:tcPr>
            <w:tcW w:w="76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18CE9A85" w14:textId="77777777" w:rsidR="00EB5058" w:rsidRPr="00645C50" w:rsidRDefault="00EB5058" w:rsidP="0013370A">
            <w:pPr>
              <w:rPr>
                <w:sz w:val="20"/>
                <w:szCs w:val="20"/>
              </w:rPr>
            </w:pPr>
          </w:p>
        </w:tc>
      </w:tr>
    </w:tbl>
    <w:p w14:paraId="36811CA9" w14:textId="77777777" w:rsidR="00EB5058" w:rsidRPr="00AE1443" w:rsidRDefault="00EB5058" w:rsidP="00EB5058">
      <w:pPr>
        <w:pStyle w:val="x03LongPubSubhead"/>
      </w:pPr>
      <w:r w:rsidRPr="00AE1443">
        <w:t>Clinically vulnerable people</w:t>
      </w:r>
      <w:r w:rsidRPr="00AE1443">
        <w:br/>
      </w:r>
    </w:p>
    <w:p w14:paraId="123547B4" w14:textId="77777777" w:rsidR="00EB5058" w:rsidRPr="00AE1443" w:rsidRDefault="00EB5058" w:rsidP="00EB5058">
      <w:pPr>
        <w:pStyle w:val="NormalText"/>
        <w:rPr>
          <w:rFonts w:cs="Arial"/>
        </w:rPr>
      </w:pPr>
      <w:r w:rsidRPr="00AE1443">
        <w:rPr>
          <w:rFonts w:cs="Arial"/>
        </w:rPr>
        <w:t>People in this category of risk include:</w:t>
      </w:r>
    </w:p>
    <w:p w14:paraId="210C82BC" w14:textId="77777777" w:rsidR="00EB5058" w:rsidRPr="00AE1443" w:rsidRDefault="00EB5058" w:rsidP="00EB5058">
      <w:pPr>
        <w:pStyle w:val="x05LongPubSubheadver02"/>
        <w:numPr>
          <w:ilvl w:val="0"/>
          <w:numId w:val="22"/>
        </w:numPr>
        <w:ind w:left="284" w:hanging="284"/>
        <w:rPr>
          <w:rFonts w:cs="Arial"/>
          <w:color w:val="auto"/>
        </w:rPr>
      </w:pPr>
      <w:r w:rsidRPr="00AE1443">
        <w:rPr>
          <w:rFonts w:cs="Arial"/>
          <w:color w:val="auto"/>
        </w:rPr>
        <w:t>Anyone aged 70 and older (regardless of medical conditions)</w:t>
      </w:r>
    </w:p>
    <w:p w14:paraId="78001E91" w14:textId="77777777" w:rsidR="00EB5058" w:rsidRPr="00AE1443" w:rsidRDefault="00EB5058" w:rsidP="00EB5058">
      <w:pPr>
        <w:pStyle w:val="x05LongPubSubheadver02"/>
        <w:numPr>
          <w:ilvl w:val="0"/>
          <w:numId w:val="22"/>
        </w:numPr>
        <w:ind w:left="284" w:hanging="284"/>
        <w:rPr>
          <w:rFonts w:cs="Arial"/>
          <w:color w:val="auto"/>
        </w:rPr>
      </w:pPr>
      <w:r w:rsidRPr="00AE1443">
        <w:rPr>
          <w:rFonts w:cs="Arial"/>
          <w:color w:val="auto"/>
        </w:rPr>
        <w:t xml:space="preserve">Anyone under 70 with an underlying health condition (that is, anyone instructed to get a flu jab as an adult each year on medical grounds) – such as: </w:t>
      </w:r>
    </w:p>
    <w:p w14:paraId="37A18A53" w14:textId="77777777" w:rsidR="00EB5058" w:rsidRPr="00C76BBF" w:rsidRDefault="00EB5058" w:rsidP="00EB5058">
      <w:pPr>
        <w:pStyle w:val="x07LongPubBulletver02"/>
        <w:numPr>
          <w:ilvl w:val="0"/>
          <w:numId w:val="25"/>
        </w:numPr>
        <w:ind w:left="568"/>
        <w:rPr>
          <w:rFonts w:cs="Arial"/>
          <w:color w:val="000000"/>
        </w:rPr>
      </w:pPr>
      <w:r w:rsidRPr="00C76BBF">
        <w:rPr>
          <w:rFonts w:cs="Arial"/>
          <w:color w:val="000000"/>
        </w:rPr>
        <w:t xml:space="preserve">chronic (long-term) mild to moderate respiratory diseases, such as </w:t>
      </w:r>
      <w:hyperlink r:id="rId10" w:history="1">
        <w:r w:rsidRPr="00C76BBF">
          <w:rPr>
            <w:rStyle w:val="Hyperlink"/>
            <w:rFonts w:cs="Arial"/>
            <w:color w:val="297DB0"/>
            <w:u w:val="none"/>
          </w:rPr>
          <w:t>asthma</w:t>
        </w:r>
      </w:hyperlink>
      <w:r w:rsidRPr="00C76BBF">
        <w:rPr>
          <w:rFonts w:cs="Arial"/>
          <w:color w:val="000000"/>
        </w:rPr>
        <w:t xml:space="preserve">, </w:t>
      </w:r>
      <w:hyperlink r:id="rId11" w:history="1">
        <w:r w:rsidRPr="00C76BBF">
          <w:rPr>
            <w:rStyle w:val="Hyperlink"/>
            <w:rFonts w:cs="Arial"/>
            <w:color w:val="297DB0"/>
            <w:u w:val="none"/>
          </w:rPr>
          <w:t>chronic obstructive pulmonary disease (COPD)</w:t>
        </w:r>
      </w:hyperlink>
      <w:r w:rsidRPr="00C76BBF">
        <w:rPr>
          <w:rFonts w:cs="Arial"/>
          <w:color w:val="000000"/>
        </w:rPr>
        <w:t xml:space="preserve">, emphysema or </w:t>
      </w:r>
      <w:hyperlink r:id="rId12" w:history="1">
        <w:r w:rsidRPr="00C76BBF">
          <w:rPr>
            <w:rStyle w:val="Hyperlink"/>
            <w:rFonts w:cs="Arial"/>
            <w:color w:val="297DB0"/>
            <w:u w:val="none"/>
          </w:rPr>
          <w:t>bronchitis</w:t>
        </w:r>
      </w:hyperlink>
      <w:r w:rsidRPr="00C76BBF">
        <w:rPr>
          <w:rFonts w:cs="Arial"/>
          <w:color w:val="297DB0"/>
        </w:rPr>
        <w:t xml:space="preserve"> </w:t>
      </w:r>
    </w:p>
    <w:p w14:paraId="4B44707D" w14:textId="77777777" w:rsidR="00EB5058" w:rsidRPr="00C76BBF" w:rsidRDefault="00EB5058" w:rsidP="00EB5058">
      <w:pPr>
        <w:pStyle w:val="x07LongPubBulletver02"/>
        <w:numPr>
          <w:ilvl w:val="0"/>
          <w:numId w:val="25"/>
        </w:numPr>
        <w:ind w:left="568"/>
        <w:rPr>
          <w:rFonts w:cs="Arial"/>
          <w:color w:val="000000"/>
        </w:rPr>
      </w:pPr>
      <w:r w:rsidRPr="00C76BBF">
        <w:rPr>
          <w:rFonts w:cs="Arial"/>
          <w:color w:val="000000"/>
        </w:rPr>
        <w:t xml:space="preserve">chronic heart disease, such as </w:t>
      </w:r>
      <w:hyperlink r:id="rId13" w:history="1">
        <w:r w:rsidRPr="00C76BBF">
          <w:rPr>
            <w:rStyle w:val="Hyperlink"/>
            <w:rFonts w:cs="Arial"/>
            <w:color w:val="297DB0"/>
            <w:u w:val="none"/>
          </w:rPr>
          <w:t>heart failure</w:t>
        </w:r>
      </w:hyperlink>
      <w:r w:rsidRPr="00C76BBF">
        <w:rPr>
          <w:rFonts w:cs="Arial"/>
          <w:color w:val="000000"/>
        </w:rPr>
        <w:t xml:space="preserve"> </w:t>
      </w:r>
    </w:p>
    <w:p w14:paraId="1B9C3930" w14:textId="77777777" w:rsidR="00EB5058" w:rsidRPr="00C76BBF" w:rsidRDefault="009F2CF9" w:rsidP="00EB5058">
      <w:pPr>
        <w:pStyle w:val="x07LongPubBulletver02"/>
        <w:numPr>
          <w:ilvl w:val="0"/>
          <w:numId w:val="25"/>
        </w:numPr>
        <w:ind w:left="568"/>
        <w:rPr>
          <w:rFonts w:cs="Arial"/>
          <w:color w:val="297DB0"/>
        </w:rPr>
      </w:pPr>
      <w:hyperlink r:id="rId14" w:history="1">
        <w:r w:rsidR="00EB5058" w:rsidRPr="00C76BBF">
          <w:rPr>
            <w:rStyle w:val="Hyperlink"/>
            <w:rFonts w:cs="Arial"/>
            <w:color w:val="297DB0"/>
            <w:u w:val="none"/>
          </w:rPr>
          <w:t>chronic kidney disease</w:t>
        </w:r>
      </w:hyperlink>
    </w:p>
    <w:p w14:paraId="534AAEBE" w14:textId="77777777" w:rsidR="00EB5058" w:rsidRPr="00C76BBF" w:rsidRDefault="00EB5058" w:rsidP="00EB5058">
      <w:pPr>
        <w:pStyle w:val="x07LongPubBulletver02"/>
        <w:numPr>
          <w:ilvl w:val="0"/>
          <w:numId w:val="25"/>
        </w:numPr>
        <w:ind w:left="568"/>
        <w:rPr>
          <w:rFonts w:cs="Arial"/>
          <w:color w:val="000000"/>
        </w:rPr>
      </w:pPr>
      <w:r w:rsidRPr="00C76BBF">
        <w:rPr>
          <w:rFonts w:cs="Arial"/>
          <w:color w:val="000000"/>
        </w:rPr>
        <w:t xml:space="preserve">chronic liver disease, such as </w:t>
      </w:r>
      <w:hyperlink r:id="rId15" w:history="1">
        <w:r w:rsidRPr="00C76BBF">
          <w:rPr>
            <w:rStyle w:val="Hyperlink"/>
            <w:rFonts w:cs="Arial"/>
            <w:color w:val="297DB0"/>
            <w:u w:val="none"/>
          </w:rPr>
          <w:t>hepatitis</w:t>
        </w:r>
      </w:hyperlink>
      <w:r w:rsidRPr="00C76BBF">
        <w:rPr>
          <w:rFonts w:cs="Arial"/>
          <w:color w:val="297DB0"/>
        </w:rPr>
        <w:t xml:space="preserve"> </w:t>
      </w:r>
    </w:p>
    <w:p w14:paraId="731E93B9" w14:textId="77777777" w:rsidR="00EB5058" w:rsidRPr="00C76BBF" w:rsidRDefault="00EB5058" w:rsidP="00EB5058">
      <w:pPr>
        <w:pStyle w:val="x07LongPubBulletver02"/>
        <w:numPr>
          <w:ilvl w:val="0"/>
          <w:numId w:val="25"/>
        </w:numPr>
        <w:ind w:left="568"/>
        <w:rPr>
          <w:rFonts w:cs="Arial"/>
          <w:color w:val="000000"/>
        </w:rPr>
      </w:pPr>
      <w:r w:rsidRPr="00C76BBF">
        <w:rPr>
          <w:rFonts w:cs="Arial"/>
          <w:color w:val="000000"/>
        </w:rPr>
        <w:t xml:space="preserve">chronic neurological conditions, such as </w:t>
      </w:r>
      <w:hyperlink r:id="rId16" w:history="1">
        <w:r w:rsidRPr="00C76BBF">
          <w:rPr>
            <w:rStyle w:val="Hyperlink"/>
            <w:rFonts w:cs="Arial"/>
            <w:color w:val="297DB0"/>
            <w:u w:val="none"/>
          </w:rPr>
          <w:t>Parkinson’s disease</w:t>
        </w:r>
      </w:hyperlink>
      <w:r w:rsidRPr="00C76BBF">
        <w:rPr>
          <w:rFonts w:cs="Arial"/>
          <w:color w:val="000000"/>
        </w:rPr>
        <w:t xml:space="preserve">, </w:t>
      </w:r>
      <w:hyperlink r:id="rId17" w:history="1">
        <w:r w:rsidRPr="00C76BBF">
          <w:rPr>
            <w:rStyle w:val="Hyperlink"/>
            <w:rFonts w:cs="Arial"/>
            <w:color w:val="297DB0"/>
            <w:u w:val="none"/>
          </w:rPr>
          <w:t>motor neurone disease</w:t>
        </w:r>
      </w:hyperlink>
      <w:r w:rsidRPr="00C76BBF">
        <w:rPr>
          <w:rFonts w:cs="Arial"/>
          <w:color w:val="000000"/>
        </w:rPr>
        <w:t xml:space="preserve">, </w:t>
      </w:r>
      <w:hyperlink r:id="rId18" w:history="1">
        <w:r w:rsidRPr="00C76BBF">
          <w:rPr>
            <w:rStyle w:val="Hyperlink"/>
            <w:rFonts w:cs="Arial"/>
            <w:color w:val="297DB0"/>
            <w:u w:val="none"/>
          </w:rPr>
          <w:t>multiple sclerosis (MS)</w:t>
        </w:r>
      </w:hyperlink>
      <w:r w:rsidRPr="00C76BBF">
        <w:rPr>
          <w:rFonts w:cs="Arial"/>
          <w:color w:val="000000"/>
        </w:rPr>
        <w:t>, a learning disability or cerebral palsy</w:t>
      </w:r>
    </w:p>
    <w:p w14:paraId="77162534" w14:textId="77777777" w:rsidR="00EB5058" w:rsidRPr="00C76BBF" w:rsidRDefault="009F2CF9" w:rsidP="00EB5058">
      <w:pPr>
        <w:pStyle w:val="x07LongPubBulletver02"/>
        <w:numPr>
          <w:ilvl w:val="0"/>
          <w:numId w:val="25"/>
        </w:numPr>
        <w:ind w:left="568"/>
        <w:rPr>
          <w:rFonts w:cs="Arial"/>
          <w:color w:val="297DB0"/>
        </w:rPr>
      </w:pPr>
      <w:hyperlink r:id="rId19" w:history="1">
        <w:r w:rsidR="00EB5058" w:rsidRPr="00C76BBF">
          <w:rPr>
            <w:rStyle w:val="Hyperlink"/>
            <w:rFonts w:cs="Arial"/>
            <w:color w:val="297DB0"/>
            <w:u w:val="none"/>
          </w:rPr>
          <w:t>diabetes</w:t>
        </w:r>
      </w:hyperlink>
    </w:p>
    <w:p w14:paraId="279E259E" w14:textId="77777777" w:rsidR="00EB5058" w:rsidRPr="00C76BBF" w:rsidRDefault="00EB5058" w:rsidP="00EB5058">
      <w:pPr>
        <w:pStyle w:val="x07LongPubBulletver02"/>
        <w:numPr>
          <w:ilvl w:val="0"/>
          <w:numId w:val="25"/>
        </w:numPr>
        <w:ind w:left="568"/>
        <w:rPr>
          <w:rFonts w:cs="Arial"/>
          <w:color w:val="000000"/>
        </w:rPr>
      </w:pPr>
      <w:r w:rsidRPr="00C76BBF">
        <w:rPr>
          <w:rFonts w:cs="Arial"/>
          <w:color w:val="000000"/>
        </w:rPr>
        <w:t xml:space="preserve">a weakened immune system as the result of conditions such as </w:t>
      </w:r>
      <w:hyperlink r:id="rId20" w:history="1">
        <w:r w:rsidRPr="00C76BBF">
          <w:rPr>
            <w:rStyle w:val="Hyperlink"/>
            <w:rFonts w:cs="Arial"/>
            <w:color w:val="000000"/>
            <w:u w:val="none"/>
          </w:rPr>
          <w:t>HIV and AIDS</w:t>
        </w:r>
      </w:hyperlink>
      <w:r w:rsidRPr="00C76BBF">
        <w:rPr>
          <w:rFonts w:cs="Arial"/>
          <w:color w:val="000000"/>
        </w:rPr>
        <w:t xml:space="preserve">, or medicines (such as </w:t>
      </w:r>
      <w:hyperlink r:id="rId21" w:history="1">
        <w:r w:rsidRPr="00C76BBF">
          <w:rPr>
            <w:rStyle w:val="Hyperlink"/>
            <w:rFonts w:cs="Arial"/>
            <w:color w:val="297DB0"/>
            <w:u w:val="none"/>
          </w:rPr>
          <w:t>steroid tablets</w:t>
        </w:r>
      </w:hyperlink>
      <w:r w:rsidRPr="00C76BBF">
        <w:rPr>
          <w:rFonts w:cs="Arial"/>
          <w:color w:val="000000"/>
        </w:rPr>
        <w:t xml:space="preserve"> )</w:t>
      </w:r>
    </w:p>
    <w:p w14:paraId="7915DD43" w14:textId="77777777" w:rsidR="00EB5058" w:rsidRPr="00C76BBF" w:rsidRDefault="00EB5058" w:rsidP="00EB5058">
      <w:pPr>
        <w:pStyle w:val="x07LongPubBulletver02"/>
        <w:numPr>
          <w:ilvl w:val="0"/>
          <w:numId w:val="25"/>
        </w:numPr>
        <w:ind w:left="568"/>
        <w:rPr>
          <w:rFonts w:cs="Arial"/>
          <w:color w:val="000000"/>
        </w:rPr>
      </w:pPr>
      <w:r w:rsidRPr="00C76BBF">
        <w:rPr>
          <w:rFonts w:cs="Arial"/>
          <w:color w:val="000000"/>
        </w:rPr>
        <w:t>being seriously overweight (a body mass index (BMI) of 40 or above)</w:t>
      </w:r>
    </w:p>
    <w:p w14:paraId="56D63C63" w14:textId="77777777" w:rsidR="00EB5058" w:rsidRPr="00C76BBF" w:rsidRDefault="00EB5058" w:rsidP="00EB5058">
      <w:pPr>
        <w:pStyle w:val="x07LongPubBulletver02"/>
        <w:numPr>
          <w:ilvl w:val="0"/>
          <w:numId w:val="25"/>
        </w:numPr>
        <w:ind w:left="568"/>
        <w:rPr>
          <w:rFonts w:cs="Arial"/>
          <w:color w:val="000000"/>
        </w:rPr>
      </w:pPr>
      <w:r w:rsidRPr="00C76BBF">
        <w:rPr>
          <w:rFonts w:cs="Arial"/>
          <w:color w:val="000000"/>
        </w:rPr>
        <w:t>pregnant women</w:t>
      </w:r>
    </w:p>
    <w:p w14:paraId="73D79547" w14:textId="77777777" w:rsidR="00EB5058" w:rsidRPr="00AE1443" w:rsidRDefault="00EB5058" w:rsidP="00EB5058">
      <w:pPr>
        <w:rPr>
          <w:color w:val="000000"/>
        </w:rPr>
      </w:pPr>
    </w:p>
    <w:p w14:paraId="3086B38A" w14:textId="77777777" w:rsidR="00AE1443" w:rsidRPr="00AE1443" w:rsidRDefault="00AE1443" w:rsidP="00EB5058">
      <w:pPr>
        <w:pStyle w:val="x03LongPubSubhead"/>
      </w:pPr>
    </w:p>
    <w:p w14:paraId="3AA27A98" w14:textId="77777777" w:rsidR="00EB5058" w:rsidRPr="00AE1443" w:rsidRDefault="00EB5058" w:rsidP="00EB5058">
      <w:pPr>
        <w:pStyle w:val="x03LongPubSubhead"/>
      </w:pPr>
      <w:r w:rsidRPr="00AE1443">
        <w:t>Clinically extremely vulnerable people</w:t>
      </w:r>
    </w:p>
    <w:p w14:paraId="0645DB4F" w14:textId="77777777" w:rsidR="00EB5058" w:rsidRPr="00AE1443" w:rsidRDefault="00EB5058" w:rsidP="00EB5058">
      <w:pPr>
        <w:pStyle w:val="NormalText"/>
        <w:rPr>
          <w:rFonts w:cs="Arial"/>
        </w:rPr>
      </w:pPr>
      <w:r w:rsidRPr="00AE1443">
        <w:rPr>
          <w:rFonts w:cs="Arial"/>
        </w:rPr>
        <w:br/>
        <w:t>People in this category of risk include:</w:t>
      </w:r>
    </w:p>
    <w:p w14:paraId="40FB211E"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Solid organ transplant recipients.</w:t>
      </w:r>
    </w:p>
    <w:p w14:paraId="7D32574F"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specific cancers:</w:t>
      </w:r>
    </w:p>
    <w:p w14:paraId="0F4C629F" w14:textId="77777777" w:rsidR="00EB5058" w:rsidRPr="00AE1443" w:rsidRDefault="00EB5058" w:rsidP="00EB5058">
      <w:pPr>
        <w:pStyle w:val="NormalText"/>
        <w:numPr>
          <w:ilvl w:val="1"/>
          <w:numId w:val="24"/>
        </w:numPr>
        <w:ind w:left="568" w:hanging="284"/>
        <w:rPr>
          <w:rFonts w:cs="Arial"/>
        </w:rPr>
      </w:pPr>
      <w:r w:rsidRPr="00AE1443">
        <w:rPr>
          <w:rFonts w:cs="Arial"/>
        </w:rPr>
        <w:t>people with cancer who are undergoing active chemotherapy</w:t>
      </w:r>
    </w:p>
    <w:p w14:paraId="0070170D" w14:textId="77777777" w:rsidR="00EB5058" w:rsidRPr="00AE1443" w:rsidRDefault="00EB5058" w:rsidP="00EB5058">
      <w:pPr>
        <w:pStyle w:val="NormalText"/>
        <w:numPr>
          <w:ilvl w:val="1"/>
          <w:numId w:val="24"/>
        </w:numPr>
        <w:ind w:left="568" w:hanging="284"/>
        <w:rPr>
          <w:rFonts w:cs="Arial"/>
        </w:rPr>
      </w:pPr>
      <w:r w:rsidRPr="00AE1443">
        <w:rPr>
          <w:rFonts w:cs="Arial"/>
        </w:rPr>
        <w:t>people with lung cancer who are undergoing radical radiotherapy</w:t>
      </w:r>
    </w:p>
    <w:p w14:paraId="6731046B" w14:textId="77777777" w:rsidR="00EB5058" w:rsidRPr="00AE1443" w:rsidRDefault="00EB5058" w:rsidP="00EB5058">
      <w:pPr>
        <w:pStyle w:val="NormalText"/>
        <w:numPr>
          <w:ilvl w:val="1"/>
          <w:numId w:val="24"/>
        </w:numPr>
        <w:ind w:left="568" w:hanging="284"/>
        <w:rPr>
          <w:rFonts w:cs="Arial"/>
        </w:rPr>
      </w:pPr>
      <w:r w:rsidRPr="00AE1443">
        <w:rPr>
          <w:rFonts w:cs="Arial"/>
        </w:rPr>
        <w:t>people with cancers of the blood or bone marrow such as leukaemia, lymphoma or myeloma who are at any stage of treatment</w:t>
      </w:r>
    </w:p>
    <w:p w14:paraId="5E836DA3" w14:textId="77777777" w:rsidR="00EB5058" w:rsidRPr="00AE1443" w:rsidRDefault="00EB5058" w:rsidP="00EB5058">
      <w:pPr>
        <w:pStyle w:val="NormalText"/>
        <w:numPr>
          <w:ilvl w:val="1"/>
          <w:numId w:val="24"/>
        </w:numPr>
        <w:ind w:left="568" w:hanging="284"/>
        <w:rPr>
          <w:rFonts w:cs="Arial"/>
        </w:rPr>
      </w:pPr>
      <w:r w:rsidRPr="00AE1443">
        <w:rPr>
          <w:rFonts w:cs="Arial"/>
        </w:rPr>
        <w:t>people having immunotherapy or other continuing antibody treatments for cancer</w:t>
      </w:r>
    </w:p>
    <w:p w14:paraId="7311F9AD" w14:textId="77777777" w:rsidR="00EB5058" w:rsidRPr="00AE1443" w:rsidRDefault="00EB5058" w:rsidP="00EB5058">
      <w:pPr>
        <w:pStyle w:val="NormalText"/>
        <w:numPr>
          <w:ilvl w:val="1"/>
          <w:numId w:val="24"/>
        </w:numPr>
        <w:ind w:left="568" w:hanging="284"/>
        <w:rPr>
          <w:rFonts w:cs="Arial"/>
        </w:rPr>
      </w:pPr>
      <w:r w:rsidRPr="00AE1443">
        <w:rPr>
          <w:rFonts w:cs="Arial"/>
        </w:rPr>
        <w:t>people having other targeted cancer treatments which can affect the immune system, such as protein kinase inhibitors or PARP inhibitors</w:t>
      </w:r>
    </w:p>
    <w:p w14:paraId="13A45E88" w14:textId="77777777" w:rsidR="00EB5058" w:rsidRPr="00AE1443" w:rsidRDefault="00EB5058" w:rsidP="00EB5058">
      <w:pPr>
        <w:pStyle w:val="NormalText"/>
        <w:numPr>
          <w:ilvl w:val="1"/>
          <w:numId w:val="24"/>
        </w:numPr>
        <w:ind w:left="568" w:hanging="284"/>
        <w:rPr>
          <w:rFonts w:cs="Arial"/>
        </w:rPr>
      </w:pPr>
      <w:r w:rsidRPr="00AE1443">
        <w:rPr>
          <w:rFonts w:cs="Arial"/>
        </w:rPr>
        <w:t>people who have had bone marrow or stem cell transplants in the last 6 months, or who are still taking immunosuppression drugs</w:t>
      </w:r>
    </w:p>
    <w:p w14:paraId="23CB447A"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severe respiratory conditions including all cystic fibrosis, severe asthma and severe chronic obstructive pulmonary disease (COPD).</w:t>
      </w:r>
    </w:p>
    <w:p w14:paraId="480EB138"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rare diseases that significantly increase the risk of infections (such as severe combined immunodeficiency (SCID), homozygous sickle cell).</w:t>
      </w:r>
    </w:p>
    <w:p w14:paraId="76B19452"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on immunosuppression therapies sufficient to significantly increase risk of infection.</w:t>
      </w:r>
    </w:p>
    <w:p w14:paraId="15940BF9"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 xml:space="preserve">Women who are pregnant with significant heart disease, congenital or acquired. </w:t>
      </w:r>
    </w:p>
    <w:p w14:paraId="6B9BFE6F" w14:textId="77777777"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Other people have also been classed as clinically extremely vulnerable, based on clinical judgement and an assessment of their needs. GPs and hospital clinicians have been provided with guidance to support these decisions.</w:t>
      </w:r>
    </w:p>
    <w:p w14:paraId="5A7CE441" w14:textId="77777777" w:rsidR="00EB5058" w:rsidRPr="00AE1443" w:rsidRDefault="00EB5058" w:rsidP="00EB5058">
      <w:pPr>
        <w:pStyle w:val="x05LongPubSubheadver02"/>
        <w:ind w:left="0"/>
        <w:rPr>
          <w:rFonts w:cs="Arial"/>
          <w:color w:val="auto"/>
        </w:rPr>
      </w:pPr>
    </w:p>
    <w:p w14:paraId="044D7C3D" w14:textId="77777777" w:rsidR="00EB5058" w:rsidRPr="00AE1443" w:rsidRDefault="00EB5058" w:rsidP="00EB5058">
      <w:pPr>
        <w:pStyle w:val="NormalText"/>
        <w:rPr>
          <w:rFonts w:cs="Arial"/>
        </w:rPr>
      </w:pPr>
      <w:r w:rsidRPr="00AE1443">
        <w:rPr>
          <w:rFonts w:cs="Arial"/>
        </w:rPr>
        <w:t>More information about who has been classed as clinically extremely vulnerable is available on the </w:t>
      </w:r>
      <w:hyperlink r:id="rId22" w:history="1">
        <w:r w:rsidRPr="00AE1443">
          <w:rPr>
            <w:rFonts w:cs="Arial"/>
            <w:color w:val="297DB0"/>
          </w:rPr>
          <w:t>NHS Digital website</w:t>
        </w:r>
      </w:hyperlink>
      <w:r w:rsidRPr="00AE1443">
        <w:rPr>
          <w:rFonts w:cs="Arial"/>
          <w:color w:val="297DB0"/>
        </w:rPr>
        <w:t>.</w:t>
      </w:r>
    </w:p>
    <w:p w14:paraId="2BA3F5D8" w14:textId="222B7189" w:rsidR="00BE2360" w:rsidRDefault="00BE2360">
      <w:r>
        <w:br w:type="page"/>
      </w:r>
    </w:p>
    <w:p w14:paraId="3C2B9F46" w14:textId="77777777" w:rsidR="00BE2360" w:rsidRPr="00BE2360" w:rsidRDefault="00BE2360" w:rsidP="00BE2360">
      <w:pPr>
        <w:pStyle w:val="x03LongPubSubhead"/>
      </w:pPr>
      <w:r w:rsidRPr="00BE2360">
        <w:t>Recording your details and how your information is used</w:t>
      </w:r>
    </w:p>
    <w:p w14:paraId="2456B0B0" w14:textId="77777777" w:rsidR="00BE2360" w:rsidRDefault="00BE2360" w:rsidP="00BE2360"/>
    <w:p w14:paraId="708A1C5D" w14:textId="7BFC97C1" w:rsidR="00BE2360" w:rsidRPr="004A62D2" w:rsidRDefault="00BE2360" w:rsidP="00BE2360">
      <w:r w:rsidRPr="004A62D2">
        <w:t xml:space="preserve">To support </w:t>
      </w:r>
      <w:r w:rsidRPr="00BE2360">
        <w:rPr>
          <w:color w:val="297DB0"/>
        </w:rPr>
        <w:t>NHS Test and Trace</w:t>
      </w:r>
      <w:r w:rsidRPr="004A62D2">
        <w:t xml:space="preserve"> (part of the Department for Health and Social Care) in England, </w:t>
      </w:r>
      <w:r>
        <w:t>I</w:t>
      </w:r>
      <w:r w:rsidRPr="004A62D2">
        <w:t xml:space="preserve"> have been mandated by law to collect and keep a limited record of </w:t>
      </w:r>
      <w:r>
        <w:t>patient</w:t>
      </w:r>
      <w:r w:rsidRPr="004A62D2">
        <w:t xml:space="preserve">s and visitors who come onto </w:t>
      </w:r>
      <w:r>
        <w:t>the</w:t>
      </w:r>
      <w:r w:rsidRPr="004A62D2">
        <w:t xml:space="preserve"> premises</w:t>
      </w:r>
      <w:r>
        <w:t>,</w:t>
      </w:r>
      <w:r w:rsidRPr="004A62D2">
        <w:t xml:space="preserve"> for the purpose of contact tracing.</w:t>
      </w:r>
      <w:r>
        <w:t xml:space="preserve"> </w:t>
      </w:r>
      <w:r w:rsidRPr="004A62D2">
        <w:t xml:space="preserve">By </w:t>
      </w:r>
      <w:r>
        <w:t>doing this</w:t>
      </w:r>
      <w:r w:rsidRPr="004A62D2">
        <w:t>, and</w:t>
      </w:r>
      <w:r>
        <w:t xml:space="preserve"> by</w:t>
      </w:r>
      <w:r w:rsidRPr="004A62D2">
        <w:t xml:space="preserve"> sharing these</w:t>
      </w:r>
      <w:r>
        <w:t xml:space="preserve"> records</w:t>
      </w:r>
      <w:r w:rsidRPr="004A62D2">
        <w:t xml:space="preserve"> with NHS Test and Trace where requested, </w:t>
      </w:r>
      <w:r>
        <w:t>I</w:t>
      </w:r>
      <w:r w:rsidRPr="004A62D2">
        <w:t xml:space="preserve"> can help to identify people who may have been exposed to the coronavirus.</w:t>
      </w:r>
    </w:p>
    <w:p w14:paraId="7D6F171D" w14:textId="77777777" w:rsidR="00BE2360" w:rsidRDefault="00BE2360" w:rsidP="00BE2360"/>
    <w:p w14:paraId="29D6B324" w14:textId="7AA1383E" w:rsidR="00BE2360" w:rsidRPr="004A62D2" w:rsidRDefault="00BE2360" w:rsidP="00BE2360">
      <w:r w:rsidRPr="004A62D2">
        <w:t xml:space="preserve">As a </w:t>
      </w:r>
      <w:r>
        <w:t>patient</w:t>
      </w:r>
      <w:r w:rsidRPr="004A62D2">
        <w:t xml:space="preserve">/visitor of </w:t>
      </w:r>
      <w:r w:rsidR="00740DA6">
        <w:rPr>
          <w:color w:val="297DB0"/>
        </w:rPr>
        <w:t>Mark Shepherd</w:t>
      </w:r>
      <w:r w:rsidRPr="00F56F23">
        <w:rPr>
          <w:color w:val="297DB0"/>
        </w:rPr>
        <w:t xml:space="preserve"> </w:t>
      </w:r>
      <w:r w:rsidRPr="004A62D2">
        <w:t xml:space="preserve">you will be asked to provide </w:t>
      </w:r>
      <w:r>
        <w:t>the following</w:t>
      </w:r>
      <w:r w:rsidRPr="004A62D2">
        <w:t xml:space="preserve"> basic information:</w:t>
      </w:r>
    </w:p>
    <w:p w14:paraId="2CA32C71" w14:textId="77777777" w:rsidR="00BE2360" w:rsidRDefault="00BE2360" w:rsidP="00BE2360">
      <w:pPr>
        <w:pStyle w:val="07LongPubBulletver02"/>
      </w:pPr>
      <w:r>
        <w:t>your</w:t>
      </w:r>
      <w:r w:rsidRPr="004A62D2">
        <w:t xml:space="preserve"> name </w:t>
      </w:r>
    </w:p>
    <w:p w14:paraId="0AECC604" w14:textId="77777777" w:rsidR="00BE2360" w:rsidRPr="004A62D2" w:rsidRDefault="00BE2360" w:rsidP="00BE2360">
      <w:pPr>
        <w:pStyle w:val="07LongPubBulletver02"/>
      </w:pPr>
      <w:r w:rsidRPr="004A62D2">
        <w:t>contact phone number</w:t>
      </w:r>
    </w:p>
    <w:p w14:paraId="38754E90" w14:textId="77777777" w:rsidR="00BE2360" w:rsidRPr="004A62D2" w:rsidRDefault="00BE2360" w:rsidP="00BE2360">
      <w:pPr>
        <w:pStyle w:val="07LongPubBulletver02"/>
      </w:pPr>
      <w:r w:rsidRPr="004A62D2">
        <w:t>date of visit</w:t>
      </w:r>
      <w:r>
        <w:t>,</w:t>
      </w:r>
      <w:r w:rsidRPr="004A62D2">
        <w:t xml:space="preserve"> and </w:t>
      </w:r>
      <w:r>
        <w:t xml:space="preserve">your </w:t>
      </w:r>
      <w:r w:rsidRPr="004A62D2">
        <w:t>arrival and departure time</w:t>
      </w:r>
      <w:r>
        <w:t>s</w:t>
      </w:r>
    </w:p>
    <w:p w14:paraId="0753AC41" w14:textId="77777777" w:rsidR="00BE2360" w:rsidRDefault="00BE2360" w:rsidP="00BE2360"/>
    <w:p w14:paraId="3003E719" w14:textId="77777777" w:rsidR="00BE2360" w:rsidRPr="004A62D2" w:rsidRDefault="00BE2360" w:rsidP="00BE2360">
      <w:r>
        <w:t>A</w:t>
      </w:r>
      <w:r w:rsidRPr="004A62D2">
        <w:t xml:space="preserve">s the data controller for the collection of your personal data, </w:t>
      </w:r>
      <w:r>
        <w:t xml:space="preserve">I </w:t>
      </w:r>
      <w:r w:rsidRPr="004A62D2">
        <w:t xml:space="preserve">will be responsible for compliance with data protection legislation for </w:t>
      </w:r>
      <w:r>
        <w:t>as long as</w:t>
      </w:r>
      <w:r w:rsidRPr="004A62D2">
        <w:t xml:space="preserve"> </w:t>
      </w:r>
      <w:r>
        <w:t>I hold your</w:t>
      </w:r>
      <w:r w:rsidRPr="004A62D2">
        <w:t xml:space="preserve"> information. When that information is requested by the NHS Test and Trace service, at th</w:t>
      </w:r>
      <w:r>
        <w:t>at</w:t>
      </w:r>
      <w:r w:rsidRPr="004A62D2">
        <w:t xml:space="preserve"> point</w:t>
      </w:r>
      <w:r>
        <w:t xml:space="preserve"> they would</w:t>
      </w:r>
      <w:r w:rsidRPr="004A62D2">
        <w:t xml:space="preserve"> be responsible for compliance with data protection legislation for that </w:t>
      </w:r>
      <w:proofErr w:type="gramStart"/>
      <w:r w:rsidRPr="004A62D2">
        <w:t>period of time</w:t>
      </w:r>
      <w:proofErr w:type="gramEnd"/>
      <w:r w:rsidRPr="004A62D2">
        <w:t>.</w:t>
      </w:r>
    </w:p>
    <w:p w14:paraId="20C56760" w14:textId="77777777" w:rsidR="00BE2360" w:rsidRDefault="00BE2360" w:rsidP="00BE2360"/>
    <w:p w14:paraId="501B97AE" w14:textId="77777777" w:rsidR="00BE2360" w:rsidRPr="004A62D2" w:rsidRDefault="00BE2360" w:rsidP="00BE2360">
      <w:r w:rsidRPr="004A62D2">
        <w:t>The NHS Test and Trace service</w:t>
      </w:r>
      <w:r>
        <w:t>,</w:t>
      </w:r>
      <w:r w:rsidRPr="004A62D2">
        <w:t xml:space="preserve"> as part of safeguarding your personal data, has in place technical, organisational and administrative security measures to protect your personal information that it receives from </w:t>
      </w:r>
      <w:r>
        <w:t>us/me</w:t>
      </w:r>
      <w:r w:rsidRPr="004A62D2">
        <w:t>, that it holds from loss, misuse, and unauthorised access, disclosure, alteration and destruction.</w:t>
      </w:r>
    </w:p>
    <w:p w14:paraId="4D96C4D4" w14:textId="77777777" w:rsidR="00BE2360" w:rsidRDefault="00BE2360" w:rsidP="00BE2360"/>
    <w:p w14:paraId="2C09D1F5" w14:textId="77777777" w:rsidR="00BE2360" w:rsidRPr="004A62D2" w:rsidRDefault="00BE2360" w:rsidP="00BE2360">
      <w:r w:rsidRPr="004A62D2">
        <w:t xml:space="preserve">In addition, if you only interact with </w:t>
      </w:r>
      <w:r>
        <w:t xml:space="preserve">me </w:t>
      </w:r>
      <w:r w:rsidRPr="004A62D2">
        <w:t xml:space="preserve">during your visit, </w:t>
      </w:r>
      <w:r>
        <w:t>my name</w:t>
      </w:r>
      <w:r w:rsidRPr="004A62D2">
        <w:t xml:space="preserve"> will be recorded alongside your information.</w:t>
      </w:r>
    </w:p>
    <w:p w14:paraId="0FC86EC9" w14:textId="77777777" w:rsidR="00BE2360" w:rsidRDefault="00BE2360" w:rsidP="00BE2360"/>
    <w:p w14:paraId="174ED323" w14:textId="77777777" w:rsidR="00BE2360" w:rsidRPr="004A62D2" w:rsidRDefault="00BE2360" w:rsidP="00BE2360">
      <w:r w:rsidRPr="004A62D2">
        <w:t xml:space="preserve">NHS Test and Trace have asked </w:t>
      </w:r>
      <w:r>
        <w:t>me</w:t>
      </w:r>
      <w:r w:rsidRPr="004A62D2">
        <w:t xml:space="preserve"> to retain this information for 21 days from the date of your visit, to enable contact tracing to be carried out by NHS Test and Trace during that period. </w:t>
      </w:r>
      <w:r>
        <w:t>I</w:t>
      </w:r>
      <w:r w:rsidRPr="004A62D2">
        <w:t xml:space="preserve"> will only share information with NHS Test and Trace if it is specifically requested by them.</w:t>
      </w:r>
    </w:p>
    <w:p w14:paraId="4606AF72" w14:textId="77777777" w:rsidR="00BE2360" w:rsidRDefault="00BE2360" w:rsidP="00BE2360"/>
    <w:p w14:paraId="09857811" w14:textId="77777777" w:rsidR="00BE2360" w:rsidRPr="004A62D2" w:rsidRDefault="00BE2360" w:rsidP="00BE2360">
      <w:r w:rsidRPr="004A62D2">
        <w:t xml:space="preserve">For example, if another patient at the </w:t>
      </w:r>
      <w:r>
        <w:t>clinic</w:t>
      </w:r>
      <w:r w:rsidRPr="004A62D2">
        <w:t xml:space="preserve"> reported symptoms and subsequently tested positive, NHS Test and Trace can request the log of </w:t>
      </w:r>
      <w:r>
        <w:t>patient/visitor</w:t>
      </w:r>
      <w:r w:rsidRPr="004A62D2">
        <w:t xml:space="preserve"> details for a particular time period (for example,</w:t>
      </w:r>
      <w:r>
        <w:t xml:space="preserve"> over</w:t>
      </w:r>
      <w:r w:rsidRPr="004A62D2">
        <w:t xml:space="preserve"> a particular</w:t>
      </w:r>
      <w:r>
        <w:t xml:space="preserve"> treatment slot,</w:t>
      </w:r>
      <w:r w:rsidRPr="004A62D2">
        <w:t xml:space="preserve"> day, </w:t>
      </w:r>
      <w:r>
        <w:t>two</w:t>
      </w:r>
      <w:r w:rsidRPr="004A62D2">
        <w:t>-day period).</w:t>
      </w:r>
    </w:p>
    <w:p w14:paraId="605BDADF" w14:textId="77777777" w:rsidR="00BE2360" w:rsidRDefault="00BE2360" w:rsidP="00BE2360"/>
    <w:p w14:paraId="3EE88DC7" w14:textId="77777777" w:rsidR="00BE2360" w:rsidRPr="004A62D2" w:rsidRDefault="00BE2360" w:rsidP="00BE2360">
      <w:r>
        <w:t>I</w:t>
      </w:r>
      <w:r w:rsidRPr="004A62D2">
        <w:t xml:space="preserve"> will require you to prebook appointments for visits or to complete a form on arrival.</w:t>
      </w:r>
    </w:p>
    <w:p w14:paraId="7A93F34A" w14:textId="77777777" w:rsidR="00BE2360" w:rsidRDefault="00BE2360" w:rsidP="00BE2360"/>
    <w:p w14:paraId="18E96295" w14:textId="77777777" w:rsidR="00BE2360" w:rsidRPr="004A62D2" w:rsidRDefault="00BE2360" w:rsidP="00BE2360">
      <w:r w:rsidRPr="004A62D2">
        <w:t xml:space="preserve">Under government guidance, the information </w:t>
      </w:r>
      <w:r>
        <w:t>I</w:t>
      </w:r>
      <w:r w:rsidRPr="004A62D2">
        <w:t xml:space="preserve"> collect may include information which </w:t>
      </w:r>
      <w:r>
        <w:t>I</w:t>
      </w:r>
      <w:r w:rsidRPr="004A62D2">
        <w:t xml:space="preserve"> would not ordinarily collect from you and which </w:t>
      </w:r>
      <w:r>
        <w:t>I</w:t>
      </w:r>
      <w:r w:rsidRPr="004A62D2">
        <w:t xml:space="preserve"> therefore collect only for the purpose of contact tracing. Information of this type will not be used for other purposes, and NHS Test and Trace will not disclose this information to any third party unless required to do so by law (for example, as a result of receiving a court order). In addition, where the information is only collected for the purpose of contact tracing, it will be destroyed by </w:t>
      </w:r>
      <w:r>
        <w:t>me</w:t>
      </w:r>
      <w:r w:rsidRPr="004A62D2">
        <w:t xml:space="preserve"> 21 days after the date of your visit.</w:t>
      </w:r>
    </w:p>
    <w:p w14:paraId="4C77BBFB" w14:textId="77777777" w:rsidR="00BE2360" w:rsidRDefault="00BE2360" w:rsidP="00BE2360"/>
    <w:p w14:paraId="28735B76" w14:textId="77777777" w:rsidR="00BE2360" w:rsidRPr="004A62D2" w:rsidRDefault="00BE2360" w:rsidP="00BE2360">
      <w:r w:rsidRPr="004A62D2">
        <w:t xml:space="preserve">However, the government guidance may also cover information that </w:t>
      </w:r>
      <w:r>
        <w:t>I</w:t>
      </w:r>
      <w:r w:rsidRPr="004A62D2">
        <w:t xml:space="preserve"> would usually collect and hold onto as part of ordinary dealings with you</w:t>
      </w:r>
      <w:r>
        <w:t xml:space="preserve"> (</w:t>
      </w:r>
      <w:r w:rsidRPr="004A62D2">
        <w:t xml:space="preserve">for example, your name, date of birth and phone number). Where this is the case, this information only will continue to be held after 21 days and </w:t>
      </w:r>
      <w:r>
        <w:t>I</w:t>
      </w:r>
      <w:r w:rsidRPr="004A62D2">
        <w:t xml:space="preserve"> will use it as </w:t>
      </w:r>
      <w:r>
        <w:t>I</w:t>
      </w:r>
      <w:r w:rsidRPr="004A62D2">
        <w:t xml:space="preserve"> usually would, unless and until you tell </w:t>
      </w:r>
      <w:r>
        <w:t>me</w:t>
      </w:r>
      <w:r w:rsidRPr="004A62D2">
        <w:t xml:space="preserve"> not to.</w:t>
      </w:r>
    </w:p>
    <w:p w14:paraId="6C887816" w14:textId="77777777" w:rsidR="00BE2360" w:rsidRDefault="00BE2360" w:rsidP="00BE2360"/>
    <w:p w14:paraId="4A73C300" w14:textId="77777777" w:rsidR="00BE2360" w:rsidRPr="004A62D2" w:rsidRDefault="00BE2360" w:rsidP="00BE2360">
      <w:r w:rsidRPr="004A62D2">
        <w:t>Your information will always be stored and used in compliance with the relevant data protection legislation.</w:t>
      </w:r>
    </w:p>
    <w:p w14:paraId="560CBD20" w14:textId="77777777" w:rsidR="00BE2360" w:rsidRDefault="00BE2360" w:rsidP="00BE2360"/>
    <w:p w14:paraId="41C06491" w14:textId="77777777" w:rsidR="00BE2360" w:rsidRPr="004A62D2" w:rsidRDefault="00BE2360" w:rsidP="00BE2360">
      <w:r w:rsidRPr="004A62D2">
        <w:t xml:space="preserve">The use of your information is covered by the </w:t>
      </w:r>
      <w:r w:rsidRPr="00BE2360">
        <w:rPr>
          <w:color w:val="297DB0"/>
        </w:rPr>
        <w:t>General Data Protection Regulations Article 6 (1) (c)</w:t>
      </w:r>
      <w:r w:rsidRPr="004A62D2">
        <w:t xml:space="preserve"> – a legal obligation which </w:t>
      </w:r>
      <w:r>
        <w:t>this clinic is</w:t>
      </w:r>
      <w:r w:rsidRPr="004A62D2">
        <w:t xml:space="preserve"> subject to. The legal obligation to which </w:t>
      </w:r>
      <w:r>
        <w:t>I am</w:t>
      </w:r>
      <w:r w:rsidRPr="004A62D2">
        <w:t xml:space="preserve"> subject, means that </w:t>
      </w:r>
      <w:r>
        <w:t>I am</w:t>
      </w:r>
      <w:r w:rsidRPr="004A62D2">
        <w:t xml:space="preserve"> mandated by law, by a set of new regulations from the government, to co-operate with the NHS Test and Trace service, in order to help maintain a safe operating environment and to help fight any local outbreak of coronavirus.</w:t>
      </w:r>
    </w:p>
    <w:p w14:paraId="0CDEF6C1" w14:textId="77777777" w:rsidR="00BE2360" w:rsidRDefault="00BE2360" w:rsidP="00BE2360"/>
    <w:p w14:paraId="60AD090D" w14:textId="77777777" w:rsidR="00BE2360" w:rsidRPr="004A62D2" w:rsidRDefault="00BE2360" w:rsidP="00BE2360">
      <w:r w:rsidRPr="004A62D2">
        <w:t xml:space="preserve">By law, you have a number of rights as a data subject, such as the right to be informed, the right to access information held about you and the right to rectification of any inaccurate data that </w:t>
      </w:r>
      <w:r>
        <w:t>I</w:t>
      </w:r>
      <w:r w:rsidRPr="004A62D2">
        <w:t xml:space="preserve"> hold about you.</w:t>
      </w:r>
    </w:p>
    <w:p w14:paraId="694127BD" w14:textId="77777777" w:rsidR="00BE2360" w:rsidRDefault="00BE2360" w:rsidP="00BE2360"/>
    <w:p w14:paraId="039E6CB5" w14:textId="77777777" w:rsidR="00BE2360" w:rsidRPr="004A62D2" w:rsidRDefault="00BE2360" w:rsidP="00BE2360">
      <w:r w:rsidRPr="004A62D2">
        <w:t xml:space="preserve">You have the right to request that </w:t>
      </w:r>
      <w:r>
        <w:t>I</w:t>
      </w:r>
      <w:r w:rsidRPr="004A62D2">
        <w:t xml:space="preserve"> erase personal data about you that </w:t>
      </w:r>
      <w:r>
        <w:t>I</w:t>
      </w:r>
      <w:r w:rsidRPr="004A62D2">
        <w:t xml:space="preserve"> hold (although this is not an absolute right).</w:t>
      </w:r>
    </w:p>
    <w:p w14:paraId="6FBD1692" w14:textId="77777777" w:rsidR="00BE2360" w:rsidRDefault="00BE2360" w:rsidP="00BE2360"/>
    <w:p w14:paraId="4417CF6E" w14:textId="77777777" w:rsidR="00BE2360" w:rsidRPr="004A62D2" w:rsidRDefault="00BE2360" w:rsidP="00BE2360">
      <w:r w:rsidRPr="004A62D2">
        <w:t xml:space="preserve">You have the right to request that </w:t>
      </w:r>
      <w:r>
        <w:t>I</w:t>
      </w:r>
      <w:r w:rsidRPr="004A62D2">
        <w:t xml:space="preserve"> restrict processing of personal data about you that </w:t>
      </w:r>
      <w:r>
        <w:t>I</w:t>
      </w:r>
      <w:r w:rsidRPr="004A62D2">
        <w:t xml:space="preserve"> hold in certain circumstances.</w:t>
      </w:r>
    </w:p>
    <w:p w14:paraId="607D9A7B" w14:textId="77777777" w:rsidR="00BE2360" w:rsidRDefault="00BE2360" w:rsidP="00BE2360"/>
    <w:p w14:paraId="4D9C53A0" w14:textId="77777777" w:rsidR="00BE2360" w:rsidRPr="004A62D2" w:rsidRDefault="00BE2360" w:rsidP="00BE2360">
      <w:r w:rsidRPr="004A62D2">
        <w:t xml:space="preserve">You have the right to object to processing of personal data about you on grounds relating to your </w:t>
      </w:r>
      <w:proofErr w:type="gramStart"/>
      <w:r w:rsidRPr="004A62D2">
        <w:t>particular situation</w:t>
      </w:r>
      <w:proofErr w:type="gramEnd"/>
      <w:r w:rsidRPr="004A62D2">
        <w:t xml:space="preserve"> (also again this right is not absolute).</w:t>
      </w:r>
    </w:p>
    <w:p w14:paraId="0140ED08" w14:textId="77777777" w:rsidR="00BE2360" w:rsidRDefault="00BE2360" w:rsidP="00BE2360"/>
    <w:p w14:paraId="32D1FF75" w14:textId="77777777" w:rsidR="00BE2360" w:rsidRPr="004A62D2" w:rsidRDefault="00BE2360" w:rsidP="00BE2360">
      <w:r w:rsidRPr="004A62D2">
        <w:t>If you are unhappy or wish to complain about how your information is used, you should contact</w:t>
      </w:r>
      <w:r>
        <w:t xml:space="preserve"> me</w:t>
      </w:r>
      <w:r w:rsidRPr="004A62D2">
        <w:t xml:space="preserve"> in the first instance to resolve your issue.</w:t>
      </w:r>
    </w:p>
    <w:p w14:paraId="3D420425" w14:textId="77777777" w:rsidR="00BE2360" w:rsidRDefault="00BE2360" w:rsidP="00BE2360"/>
    <w:p w14:paraId="28A5E037" w14:textId="191F4DBA" w:rsidR="00BE2360" w:rsidRPr="004A62D2" w:rsidRDefault="00740DA6" w:rsidP="00BE2360">
      <w:r>
        <w:rPr>
          <w:color w:val="297DB0"/>
        </w:rPr>
        <w:t>Mark Shepherd</w:t>
      </w:r>
      <w:r w:rsidR="00670A6E">
        <w:rPr>
          <w:color w:val="297DB0"/>
        </w:rPr>
        <w:t>, mark@shepherd-holistic.co.uk</w:t>
      </w:r>
    </w:p>
    <w:p w14:paraId="7E9754D3" w14:textId="77777777" w:rsidR="00BE2360" w:rsidRDefault="00BE2360" w:rsidP="00BE2360"/>
    <w:p w14:paraId="0E9E215C" w14:textId="77777777" w:rsidR="00BE2360" w:rsidRPr="004A62D2" w:rsidRDefault="00BE2360" w:rsidP="00BE2360">
      <w:r w:rsidRPr="004A62D2">
        <w:t>If you are still not satisfied, you can complain to the Information Commissioner’s Office. Their website address is </w:t>
      </w:r>
      <w:hyperlink r:id="rId23" w:history="1">
        <w:r w:rsidRPr="00BE2360">
          <w:rPr>
            <w:color w:val="297DB0"/>
          </w:rPr>
          <w:t>www.ico.org.uk</w:t>
        </w:r>
      </w:hyperlink>
      <w:r w:rsidRPr="004A62D2">
        <w:t>.</w:t>
      </w:r>
    </w:p>
    <w:p w14:paraId="63727FE4" w14:textId="77777777" w:rsidR="00BE2360" w:rsidRDefault="00BE2360" w:rsidP="00BE2360"/>
    <w:p w14:paraId="3AA133E2" w14:textId="206A7FA8" w:rsidR="00BE2360" w:rsidRPr="004A62D2" w:rsidRDefault="00BE2360" w:rsidP="00BE2360">
      <w:r>
        <w:t>I</w:t>
      </w:r>
      <w:r w:rsidRPr="004A62D2">
        <w:t xml:space="preserve"> keep </w:t>
      </w:r>
      <w:r>
        <w:t>my</w:t>
      </w:r>
      <w:r w:rsidRPr="004A62D2">
        <w:t xml:space="preserve"> privacy notice under regular review, and </w:t>
      </w:r>
      <w:r>
        <w:t>I</w:t>
      </w:r>
      <w:r w:rsidRPr="004A62D2">
        <w:t xml:space="preserve"> will make new versions available on </w:t>
      </w:r>
      <w:r>
        <w:t>my</w:t>
      </w:r>
      <w:r w:rsidRPr="004A62D2">
        <w:t xml:space="preserve"> privacy notice page on</w:t>
      </w:r>
      <w:r w:rsidR="005E1341">
        <w:t xml:space="preserve"> </w:t>
      </w:r>
      <w:r w:rsidR="005E1341">
        <w:rPr>
          <w:color w:val="297DB0"/>
        </w:rPr>
        <w:t>www.shepherd-holistic.co.uk.</w:t>
      </w:r>
    </w:p>
    <w:p w14:paraId="555027B6" w14:textId="77777777" w:rsidR="00BE2360" w:rsidRPr="004A62D2" w:rsidRDefault="00BE2360" w:rsidP="00BE2360">
      <w:r w:rsidRPr="004A62D2">
        <w:t> </w:t>
      </w:r>
    </w:p>
    <w:p w14:paraId="7F105D4F" w14:textId="77777777" w:rsidR="00BE2360" w:rsidRDefault="00BE2360" w:rsidP="00BE2360"/>
    <w:p w14:paraId="77AF628B" w14:textId="77777777" w:rsidR="005D01BF" w:rsidRPr="00EB5058" w:rsidRDefault="005D01BF" w:rsidP="00EB5058"/>
    <w:sectPr w:rsidR="005D01BF" w:rsidRPr="00EB5058" w:rsidSect="005D01BF">
      <w:footerReference w:type="default" r:id="rId24"/>
      <w:headerReference w:type="first" r:id="rId25"/>
      <w:footerReference w:type="first" r:id="rId26"/>
      <w:pgSz w:w="11900" w:h="16820"/>
      <w:pgMar w:top="1701" w:right="1412" w:bottom="1361" w:left="1418" w:header="680" w:footer="397"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0E0AB" w14:textId="77777777" w:rsidR="009F2CF9" w:rsidRDefault="009F2CF9" w:rsidP="00B5131E">
      <w:r>
        <w:separator/>
      </w:r>
    </w:p>
  </w:endnote>
  <w:endnote w:type="continuationSeparator" w:id="0">
    <w:p w14:paraId="7A2966F4" w14:textId="77777777" w:rsidR="009F2CF9" w:rsidRDefault="009F2CF9" w:rsidP="00B5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15ACB" w14:textId="3E9A56A7" w:rsidR="005D01BF" w:rsidRPr="005D01BF" w:rsidRDefault="005D01BF" w:rsidP="005D01BF">
    <w:pPr>
      <w:pStyle w:val="08LongPubPageNumber"/>
      <w:framePr w:w="9072" w:wrap="notBeside" w:yAlign="center"/>
    </w:pPr>
    <w:r w:rsidRPr="005D01BF">
      <w:t>British Acupuncture Council</w:t>
    </w:r>
    <w:r w:rsidR="00BE2360">
      <w:t xml:space="preserve"> Member</w:t>
    </w:r>
    <w:r w:rsidRPr="005D01BF">
      <w:tab/>
    </w:r>
    <w:sdt>
      <w:sdtPr>
        <w:id w:val="-1955087918"/>
        <w:docPartObj>
          <w:docPartGallery w:val="Page Numbers (Bottom of Page)"/>
          <w:docPartUnique/>
        </w:docPartObj>
      </w:sdtPr>
      <w:sdtEndPr/>
      <w:sdtContent>
        <w:r w:rsidRPr="005D01BF">
          <w:fldChar w:fldCharType="begin"/>
        </w:r>
        <w:r w:rsidRPr="005D01BF">
          <w:instrText xml:space="preserve"> PAGE </w:instrText>
        </w:r>
        <w:r w:rsidRPr="005D01BF">
          <w:fldChar w:fldCharType="separate"/>
        </w:r>
        <w:r w:rsidR="001475B8">
          <w:rPr>
            <w:noProof/>
          </w:rPr>
          <w:t>2</w:t>
        </w:r>
        <w:r w:rsidRPr="005D01BF">
          <w:fldChar w:fldCharType="end"/>
        </w:r>
        <w:r w:rsidRPr="005D01BF">
          <w:t xml:space="preserve"> of </w:t>
        </w:r>
        <w:fldSimple w:instr=" NUMPAGES ">
          <w:r w:rsidR="001475B8">
            <w:rPr>
              <w:noProof/>
            </w:rPr>
            <w:t>2</w:t>
          </w:r>
        </w:fldSimple>
        <w:r w:rsidRPr="005D01BF">
          <w:tab/>
        </w:r>
        <w:hyperlink r:id="rId1" w:history="1">
          <w:r w:rsidRPr="005D01BF">
            <w:rPr>
              <w:rStyle w:val="00LongPubwebsite"/>
            </w:rPr>
            <w:t>www.acupuncture.org.uk</w:t>
          </w:r>
        </w:hyperlink>
      </w:sdtContent>
    </w:sdt>
  </w:p>
  <w:p w14:paraId="3774DE2F" w14:textId="77777777" w:rsidR="001B66B9" w:rsidRPr="005D01BF" w:rsidRDefault="001B66B9" w:rsidP="005D01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29811" w14:textId="022EF1A3" w:rsidR="005D01BF" w:rsidRPr="005D01BF" w:rsidRDefault="00BE2360" w:rsidP="005D01BF">
    <w:pPr>
      <w:pStyle w:val="08LongPubPageNumber"/>
      <w:framePr w:w="9072" w:wrap="notBeside" w:yAlign="center"/>
    </w:pPr>
    <w:r>
      <w:t>B</w:t>
    </w:r>
    <w:r w:rsidR="001B66B9" w:rsidRPr="005D01BF">
      <w:t>ritish Acupuncture Council</w:t>
    </w:r>
    <w:r>
      <w:t xml:space="preserve"> Member</w:t>
    </w:r>
    <w:r w:rsidR="001B66B9" w:rsidRPr="005D01BF">
      <w:tab/>
    </w:r>
    <w:sdt>
      <w:sdtPr>
        <w:id w:val="652575069"/>
        <w:docPartObj>
          <w:docPartGallery w:val="Page Numbers (Bottom of Page)"/>
          <w:docPartUnique/>
        </w:docPartObj>
      </w:sdtPr>
      <w:sdtEndPr/>
      <w:sdtContent>
        <w:r w:rsidR="005D01BF" w:rsidRPr="005D01BF">
          <w:fldChar w:fldCharType="begin"/>
        </w:r>
        <w:r w:rsidR="005D01BF" w:rsidRPr="005D01BF">
          <w:instrText xml:space="preserve"> PAGE </w:instrText>
        </w:r>
        <w:r w:rsidR="005D01BF" w:rsidRPr="005D01BF">
          <w:fldChar w:fldCharType="separate"/>
        </w:r>
        <w:r w:rsidR="001475B8">
          <w:rPr>
            <w:noProof/>
          </w:rPr>
          <w:t>1</w:t>
        </w:r>
        <w:r w:rsidR="005D01BF" w:rsidRPr="005D01BF">
          <w:fldChar w:fldCharType="end"/>
        </w:r>
        <w:r w:rsidR="005D01BF" w:rsidRPr="005D01BF">
          <w:t xml:space="preserve"> of </w:t>
        </w:r>
        <w:r w:rsidR="00F16ED2">
          <w:rPr>
            <w:noProof/>
          </w:rPr>
          <w:fldChar w:fldCharType="begin"/>
        </w:r>
        <w:r w:rsidR="00F16ED2">
          <w:rPr>
            <w:noProof/>
          </w:rPr>
          <w:instrText xml:space="preserve"> NUMPAGES </w:instrText>
        </w:r>
        <w:r w:rsidR="00F16ED2">
          <w:rPr>
            <w:noProof/>
          </w:rPr>
          <w:fldChar w:fldCharType="separate"/>
        </w:r>
        <w:r w:rsidR="001475B8">
          <w:rPr>
            <w:noProof/>
          </w:rPr>
          <w:t>1</w:t>
        </w:r>
        <w:r w:rsidR="00F16ED2">
          <w:rPr>
            <w:noProof/>
          </w:rPr>
          <w:fldChar w:fldCharType="end"/>
        </w:r>
        <w:r w:rsidR="005D01BF" w:rsidRPr="005D01BF">
          <w:tab/>
        </w:r>
        <w:hyperlink r:id="rId1" w:history="1">
          <w:r w:rsidR="005D01BF" w:rsidRPr="005D01BF">
            <w:rPr>
              <w:rStyle w:val="00LongPubwebsite"/>
            </w:rPr>
            <w:t>www.acupuncture.org.uk</w:t>
          </w:r>
        </w:hyperlink>
      </w:sdtContent>
    </w:sdt>
  </w:p>
  <w:p w14:paraId="1900B997" w14:textId="77777777" w:rsidR="00FE1304" w:rsidRPr="001B66B9" w:rsidRDefault="00FE1304" w:rsidP="001B66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3D9D5" w14:textId="77777777" w:rsidR="009F2CF9" w:rsidRDefault="009F2CF9" w:rsidP="00B5131E">
      <w:r>
        <w:separator/>
      </w:r>
    </w:p>
  </w:footnote>
  <w:footnote w:type="continuationSeparator" w:id="0">
    <w:p w14:paraId="47B4A55F" w14:textId="77777777" w:rsidR="009F2CF9" w:rsidRDefault="009F2CF9" w:rsidP="00B51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076B6" w14:textId="0D29724B" w:rsidR="00FE1304" w:rsidRDefault="004C76AB">
    <w:r>
      <w:rPr>
        <w:noProof/>
      </w:rPr>
      <w:drawing>
        <wp:anchor distT="0" distB="0" distL="114300" distR="114300" simplePos="0" relativeHeight="251669504" behindDoc="0" locked="0" layoutInCell="1" allowOverlap="1" wp14:anchorId="0A125BA0" wp14:editId="5A3FEA45">
          <wp:simplePos x="0" y="0"/>
          <wp:positionH relativeFrom="margin">
            <wp:posOffset>1966595</wp:posOffset>
          </wp:positionH>
          <wp:positionV relativeFrom="paragraph">
            <wp:posOffset>387350</wp:posOffset>
          </wp:positionV>
          <wp:extent cx="2562860" cy="399415"/>
          <wp:effectExtent l="0" t="0" r="889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860" cy="399415"/>
                  </a:xfrm>
                  <a:prstGeom prst="rect">
                    <a:avLst/>
                  </a:prstGeom>
                  <a:noFill/>
                  <a:ln>
                    <a:noFill/>
                  </a:ln>
                </pic:spPr>
              </pic:pic>
            </a:graphicData>
          </a:graphic>
        </wp:anchor>
      </w:drawing>
    </w:r>
    <w:r w:rsidR="00AE1443">
      <w:rPr>
        <w:noProof/>
        <w:lang w:eastAsia="en-GB"/>
      </w:rPr>
      <mc:AlternateContent>
        <mc:Choice Requires="wpg">
          <w:drawing>
            <wp:anchor distT="0" distB="0" distL="114300" distR="114300" simplePos="0" relativeHeight="251666432" behindDoc="1" locked="0" layoutInCell="1" allowOverlap="1" wp14:anchorId="67E9262F" wp14:editId="766AD3F4">
              <wp:simplePos x="0" y="0"/>
              <wp:positionH relativeFrom="column">
                <wp:posOffset>-835025</wp:posOffset>
              </wp:positionH>
              <wp:positionV relativeFrom="paragraph">
                <wp:posOffset>-431800</wp:posOffset>
              </wp:positionV>
              <wp:extent cx="7564120" cy="1764030"/>
              <wp:effectExtent l="0" t="0" r="0" b="7620"/>
              <wp:wrapNone/>
              <wp:docPr id="8" name="Group 8"/>
              <wp:cNvGraphicFramePr/>
              <a:graphic xmlns:a="http://schemas.openxmlformats.org/drawingml/2006/main">
                <a:graphicData uri="http://schemas.microsoft.com/office/word/2010/wordprocessingGroup">
                  <wpg:wgp>
                    <wpg:cNvGrpSpPr/>
                    <wpg:grpSpPr>
                      <a:xfrm>
                        <a:off x="0" y="0"/>
                        <a:ext cx="7564120" cy="1764030"/>
                        <a:chOff x="65836" y="0"/>
                        <a:chExt cx="7564120" cy="1764030"/>
                      </a:xfrm>
                    </wpg:grpSpPr>
                    <pic:pic xmlns:pic="http://schemas.openxmlformats.org/drawingml/2006/picture">
                      <pic:nvPicPr>
                        <pic:cNvPr id="7" name="Picture 7" descr="A close up of a logo&#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b="83499"/>
                        <a:stretch/>
                      </pic:blipFill>
                      <pic:spPr bwMode="auto">
                        <a:xfrm>
                          <a:off x="65836" y="0"/>
                          <a:ext cx="7564120" cy="176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532582" y="711200"/>
                          <a:ext cx="1143000" cy="533400"/>
                        </a:xfrm>
                        <a:prstGeom prst="rect">
                          <a:avLst/>
                        </a:prstGeom>
                      </pic:spPr>
                    </pic:pic>
                  </wpg:wgp>
                </a:graphicData>
              </a:graphic>
            </wp:anchor>
          </w:drawing>
        </mc:Choice>
        <mc:Fallback>
          <w:pict>
            <v:group w14:anchorId="737917CF" id="Group 8" o:spid="_x0000_s1026" style="position:absolute;margin-left:-65.75pt;margin-top:-34pt;width:595.6pt;height:138.9pt;z-index:-251650048" coordorigin="658" coordsize="75641,1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7mOC&#10;cQAAIABJREFU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Ys8OZAAAAAAG&#10;+Vvf4yuN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LFnBzIAAAAAg/yt7/GVRmdOFAAAAAAAADhzogAAAAAAAMCZEwUAAAAAAADOnCgAAAAAAABw5kQB&#10;AAAAAACAMycKAAAAAAAAnDlRAAAAAAAA4MyJAgAAAAAAAGdOFAAAAAAAADhzogAAAAAAAMCZEwUA&#10;AAAAAADOnCgAAAAAAABw5kQBAAAAAACAMycKAAAAAAAAnDlRAAAAAAAA4MyJAgAAAAA2Or+LAAAg&#10;AElEQVQ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Ag9uxABgAAAGCQv/U9vtKI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MHUezUAABWDSURB&#10;V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close up of a logo&#10;&#10;Description automatically generated" style="position:absolute;left:658;width:75641;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">
                <v:imagedata r:id="rId4" o:title="A close up of a logo&#10;&#10;Description automatically generated" cropbottom="54722f"/>
              </v:shape>
              <v:shape id="Picture 4" o:spid="_x0000_s1028" type="#_x0000_t75" style="position:absolute;left:55325;top:7112;width:1143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">
                <v:imagedata r:id="rId5" o:title=""/>
              </v:shape>
            </v:group>
          </w:pict>
        </mc:Fallback>
      </mc:AlternateContent>
    </w:r>
    <w:r w:rsidR="0038268C">
      <w:rPr>
        <w:noProof/>
        <w:lang w:eastAsia="en-GB"/>
      </w:rPr>
      <w:drawing>
        <wp:anchor distT="0" distB="0" distL="114300" distR="114300" simplePos="0" relativeHeight="251667456" behindDoc="0" locked="0" layoutInCell="1" allowOverlap="1" wp14:anchorId="7B5233A5" wp14:editId="1B943276">
          <wp:simplePos x="0" y="0"/>
          <wp:positionH relativeFrom="column">
            <wp:posOffset>-548005</wp:posOffset>
          </wp:positionH>
          <wp:positionV relativeFrom="paragraph">
            <wp:posOffset>-131762</wp:posOffset>
          </wp:positionV>
          <wp:extent cx="2719388" cy="127829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C_Member_Pos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9388" cy="1278297"/>
                  </a:xfrm>
                  <a:prstGeom prst="rect">
                    <a:avLst/>
                  </a:prstGeom>
                </pic:spPr>
              </pic:pic>
            </a:graphicData>
          </a:graphic>
          <wp14:sizeRelH relativeFrom="page">
            <wp14:pctWidth>0</wp14:pctWidth>
          </wp14:sizeRelH>
          <wp14:sizeRelV relativeFrom="page">
            <wp14:pctHeight>0</wp14:pctHeight>
          </wp14:sizeRelV>
        </wp:anchor>
      </w:drawing>
    </w:r>
    <w:r w:rsidR="009F30DC">
      <w:rPr>
        <w:noProof/>
        <w:lang w:eastAsia="en-GB"/>
      </w:rPr>
      <mc:AlternateContent>
        <mc:Choice Requires="wps">
          <w:drawing>
            <wp:anchor distT="0" distB="0" distL="114300" distR="114300" simplePos="0" relativeHeight="251659264" behindDoc="0" locked="0" layoutInCell="1" allowOverlap="1" wp14:anchorId="1F60938A" wp14:editId="5708D139">
              <wp:simplePos x="0" y="0"/>
              <wp:positionH relativeFrom="page">
                <wp:align>left</wp:align>
              </wp:positionH>
              <wp:positionV relativeFrom="page">
                <wp:align>top</wp:align>
              </wp:positionV>
              <wp:extent cx="6326909" cy="184032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326909" cy="1840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93DD5" id="Rectangle 1" o:spid="_x0000_s1026" style="position:absolute;margin-left:0;margin-top:0;width:498.2pt;height:144.9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" filled="f" stroked="f" strokeweight="1pt">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8B28E2B6"/>
    <w:lvl w:ilvl="0">
      <w:start w:val="1"/>
      <w:numFmt w:val="decimal"/>
      <w:pStyle w:val="Heading1"/>
      <w:lvlText w:val="%1."/>
      <w:legacy w:legacy="1" w:legacySpace="0" w:legacyIndent="737"/>
      <w:lvlJc w:val="left"/>
      <w:pPr>
        <w:ind w:left="737" w:hanging="737"/>
      </w:pPr>
      <w:rPr>
        <w:b/>
      </w:rPr>
    </w:lvl>
    <w:lvl w:ilvl="1">
      <w:start w:val="1"/>
      <w:numFmt w:val="decimal"/>
      <w:lvlText w:val="%1.%2"/>
      <w:legacy w:legacy="1" w:legacySpace="0" w:legacyIndent="737"/>
      <w:lvlJc w:val="left"/>
      <w:pPr>
        <w:ind w:left="1440" w:hanging="737"/>
      </w:pPr>
      <w:rPr>
        <w:i w:val="0"/>
      </w:rPr>
    </w:lvl>
    <w:lvl w:ilvl="2">
      <w:start w:val="1"/>
      <w:numFmt w:val="decimal"/>
      <w:lvlText w:val="%1.%2.%3"/>
      <w:legacy w:legacy="1" w:legacySpace="0" w:legacyIndent="737"/>
      <w:lvlJc w:val="left"/>
      <w:pPr>
        <w:ind w:left="2160" w:hanging="737"/>
      </w:pPr>
      <w:rPr>
        <w:rFonts w:ascii="Arial" w:hAnsi="Arial" w:cs="Arial" w:hint="default"/>
        <w:sz w:val="22"/>
        <w:szCs w:val="22"/>
      </w:rPr>
    </w:lvl>
    <w:lvl w:ilvl="3">
      <w:start w:val="1"/>
      <w:numFmt w:val="decimal"/>
      <w:lvlText w:val="%1.%2.%3.%4"/>
      <w:legacy w:legacy="1" w:legacySpace="0" w:legacyIndent="737"/>
      <w:lvlJc w:val="left"/>
      <w:pPr>
        <w:ind w:left="2880" w:hanging="737"/>
      </w:pPr>
    </w:lvl>
    <w:lvl w:ilvl="4">
      <w:start w:val="1"/>
      <w:numFmt w:val="lowerLetter"/>
      <w:lvlText w:val="(%5)"/>
      <w:legacy w:legacy="1" w:legacySpace="0" w:legacyIndent="737"/>
      <w:lvlJc w:val="left"/>
      <w:pPr>
        <w:ind w:left="3600" w:hanging="737"/>
      </w:pPr>
    </w:lvl>
    <w:lvl w:ilvl="5">
      <w:start w:val="1"/>
      <w:numFmt w:val="lowerRoman"/>
      <w:lvlText w:val="(%6)"/>
      <w:legacy w:legacy="1" w:legacySpace="0" w:legacyIndent="737"/>
      <w:lvlJc w:val="left"/>
      <w:pPr>
        <w:ind w:left="4320" w:hanging="737"/>
      </w:pPr>
    </w:lvl>
    <w:lvl w:ilvl="6">
      <w:start w:val="1"/>
      <w:numFmt w:val="decimal"/>
      <w:lvlText w:val="(%7)"/>
      <w:legacy w:legacy="1" w:legacySpace="0" w:legacyIndent="737"/>
      <w:lvlJc w:val="left"/>
      <w:pPr>
        <w:ind w:left="5040" w:hanging="737"/>
      </w:pPr>
    </w:lvl>
    <w:lvl w:ilvl="7">
      <w:start w:val="1"/>
      <w:numFmt w:val="none"/>
      <w:suff w:val="nothing"/>
      <w:lvlText w:val=""/>
      <w:lvlJc w:val="left"/>
      <w:pPr>
        <w:ind w:left="0" w:hanging="720"/>
      </w:pPr>
    </w:lvl>
    <w:lvl w:ilvl="8">
      <w:start w:val="1"/>
      <w:numFmt w:val="none"/>
      <w:suff w:val="nothing"/>
      <w:lvlText w:val=""/>
      <w:lvlJc w:val="left"/>
      <w:pPr>
        <w:ind w:left="0" w:hanging="720"/>
      </w:pPr>
    </w:lvl>
  </w:abstractNum>
  <w:abstractNum w:abstractNumId="1" w15:restartNumberingAfterBreak="0">
    <w:nsid w:val="015840BE"/>
    <w:multiLevelType w:val="hybridMultilevel"/>
    <w:tmpl w:val="DAB6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C4378"/>
    <w:multiLevelType w:val="hybridMultilevel"/>
    <w:tmpl w:val="F3EAD98C"/>
    <w:lvl w:ilvl="0" w:tplc="0809000F">
      <w:start w:val="1"/>
      <w:numFmt w:val="decimal"/>
      <w:lvlText w:val="%1."/>
      <w:lvlJc w:val="left"/>
      <w:pPr>
        <w:ind w:left="-351" w:hanging="360"/>
      </w:pPr>
    </w:lvl>
    <w:lvl w:ilvl="1" w:tplc="08090001">
      <w:start w:val="1"/>
      <w:numFmt w:val="bullet"/>
      <w:lvlText w:val=""/>
      <w:lvlJc w:val="left"/>
      <w:pPr>
        <w:ind w:left="369" w:hanging="360"/>
      </w:pPr>
      <w:rPr>
        <w:rFonts w:ascii="Symbol" w:hAnsi="Symbol" w:hint="default"/>
      </w:rPr>
    </w:lvl>
    <w:lvl w:ilvl="2" w:tplc="904E87E8">
      <w:numFmt w:val="bullet"/>
      <w:lvlText w:val="•"/>
      <w:lvlJc w:val="left"/>
      <w:pPr>
        <w:ind w:left="1269" w:hanging="360"/>
      </w:pPr>
      <w:rPr>
        <w:rFonts w:ascii="Arial" w:eastAsiaTheme="minorEastAsia" w:hAnsi="Arial" w:cs="Arial" w:hint="default"/>
      </w:r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3" w15:restartNumberingAfterBreak="0">
    <w:nsid w:val="10F65D0D"/>
    <w:multiLevelType w:val="hybridMultilevel"/>
    <w:tmpl w:val="0AC0D3AA"/>
    <w:lvl w:ilvl="0" w:tplc="B55C1D10">
      <w:start w:val="1"/>
      <w:numFmt w:val="decimal"/>
      <w:lvlText w:val="%1."/>
      <w:lvlJc w:val="left"/>
      <w:pPr>
        <w:ind w:left="-351" w:hanging="360"/>
      </w:pPr>
      <w:rPr>
        <w:rFonts w:hint="default"/>
      </w:rPr>
    </w:lvl>
    <w:lvl w:ilvl="1" w:tplc="08090019">
      <w:start w:val="1"/>
      <w:numFmt w:val="lowerLetter"/>
      <w:lvlText w:val="%2."/>
      <w:lvlJc w:val="left"/>
      <w:pPr>
        <w:ind w:left="369" w:hanging="360"/>
      </w:pPr>
    </w:lvl>
    <w:lvl w:ilvl="2" w:tplc="05644A56">
      <w:numFmt w:val="bullet"/>
      <w:lvlText w:val="•"/>
      <w:lvlJc w:val="left"/>
      <w:pPr>
        <w:ind w:left="1269" w:hanging="360"/>
      </w:pPr>
      <w:rPr>
        <w:rFonts w:ascii="Arial" w:eastAsiaTheme="minorEastAsia" w:hAnsi="Arial" w:cs="Arial" w:hint="default"/>
      </w:r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4" w15:restartNumberingAfterBreak="0">
    <w:nsid w:val="1CA226C6"/>
    <w:multiLevelType w:val="hybridMultilevel"/>
    <w:tmpl w:val="4FE2F56A"/>
    <w:lvl w:ilvl="0" w:tplc="AE266E8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0175E"/>
    <w:multiLevelType w:val="hybridMultilevel"/>
    <w:tmpl w:val="1E16A37E"/>
    <w:lvl w:ilvl="0" w:tplc="2B9EB20C">
      <w:start w:val="1"/>
      <w:numFmt w:val="bullet"/>
      <w:lvlText w:val=""/>
      <w:lvlJc w:val="left"/>
      <w:pPr>
        <w:ind w:left="766" w:hanging="199"/>
      </w:pPr>
      <w:rPr>
        <w:rFonts w:ascii="Symbol" w:hAnsi="Symbol" w:hint="default"/>
        <w:caps w:val="0"/>
        <w:strike w:val="0"/>
        <w:dstrike w:val="0"/>
        <w:vanish w:val="0"/>
        <w:color w:val="auto"/>
        <w:sz w:val="16"/>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C46F4"/>
    <w:multiLevelType w:val="hybridMultilevel"/>
    <w:tmpl w:val="402C4390"/>
    <w:lvl w:ilvl="0" w:tplc="3A3095BC">
      <w:start w:val="1"/>
      <w:numFmt w:val="decimal"/>
      <w:pStyle w:val="04LongPubNumbersver0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A0F9A"/>
    <w:multiLevelType w:val="hybridMultilevel"/>
    <w:tmpl w:val="5BAC3CBE"/>
    <w:lvl w:ilvl="0" w:tplc="BFB0690A">
      <w:start w:val="1"/>
      <w:numFmt w:val="lowerLetter"/>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179C8"/>
    <w:multiLevelType w:val="multilevel"/>
    <w:tmpl w:val="97B473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C0F4E6F"/>
    <w:multiLevelType w:val="hybridMultilevel"/>
    <w:tmpl w:val="9268332A"/>
    <w:lvl w:ilvl="0" w:tplc="AED0F4DA">
      <w:start w:val="1"/>
      <w:numFmt w:val="decimal"/>
      <w:lvlText w:val="%1"/>
      <w:lvlJc w:val="left"/>
      <w:pPr>
        <w:ind w:left="360" w:hanging="360"/>
      </w:pPr>
      <w:rPr>
        <w:rFonts w:ascii="Arial" w:hAnsi="Arial" w:hint="default"/>
        <w:b w:val="0"/>
        <w:i w:val="0"/>
      </w:rPr>
    </w:lvl>
    <w:lvl w:ilvl="1" w:tplc="BFB0690A">
      <w:start w:val="1"/>
      <w:numFmt w:val="lowerLetter"/>
      <w:lvlText w:val="%2"/>
      <w:lvlJc w:val="left"/>
      <w:pPr>
        <w:ind w:left="1080" w:hanging="360"/>
      </w:pPr>
      <w:rPr>
        <w:rFonts w:hint="default"/>
      </w:rPr>
    </w:lvl>
    <w:lvl w:ilvl="2" w:tplc="AED0F4DA">
      <w:start w:val="1"/>
      <w:numFmt w:val="decimal"/>
      <w:lvlText w:val="%3"/>
      <w:lvlJc w:val="left"/>
      <w:pPr>
        <w:ind w:left="2055" w:hanging="435"/>
      </w:pPr>
      <w:rPr>
        <w:rFonts w:ascii="Arial" w:hAnsi="Arial" w:hint="default"/>
        <w:b w:val="0"/>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DD7667C"/>
    <w:multiLevelType w:val="hybridMultilevel"/>
    <w:tmpl w:val="D8388BFA"/>
    <w:lvl w:ilvl="0" w:tplc="52B8F23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AA5C33"/>
    <w:multiLevelType w:val="multilevel"/>
    <w:tmpl w:val="9702B976"/>
    <w:lvl w:ilvl="0">
      <w:start w:val="1"/>
      <w:numFmt w:val="bullet"/>
      <w:lvlText w:val=""/>
      <w:lvlJc w:val="left"/>
      <w:pPr>
        <w:ind w:left="227" w:hanging="227"/>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0405C1"/>
    <w:multiLevelType w:val="hybridMultilevel"/>
    <w:tmpl w:val="9268332A"/>
    <w:lvl w:ilvl="0" w:tplc="AED0F4DA">
      <w:start w:val="1"/>
      <w:numFmt w:val="decimal"/>
      <w:lvlText w:val="%1"/>
      <w:lvlJc w:val="left"/>
      <w:pPr>
        <w:ind w:left="360" w:hanging="360"/>
      </w:pPr>
      <w:rPr>
        <w:rFonts w:ascii="Arial" w:hAnsi="Arial" w:hint="default"/>
        <w:b w:val="0"/>
        <w:i w:val="0"/>
      </w:rPr>
    </w:lvl>
    <w:lvl w:ilvl="1" w:tplc="BFB0690A">
      <w:start w:val="1"/>
      <w:numFmt w:val="lowerLetter"/>
      <w:lvlText w:val="%2"/>
      <w:lvlJc w:val="left"/>
      <w:pPr>
        <w:ind w:left="1080" w:hanging="360"/>
      </w:pPr>
      <w:rPr>
        <w:rFonts w:hint="default"/>
      </w:rPr>
    </w:lvl>
    <w:lvl w:ilvl="2" w:tplc="AED0F4DA">
      <w:start w:val="1"/>
      <w:numFmt w:val="decimal"/>
      <w:lvlText w:val="%3"/>
      <w:lvlJc w:val="left"/>
      <w:pPr>
        <w:ind w:left="2055" w:hanging="435"/>
      </w:pPr>
      <w:rPr>
        <w:rFonts w:ascii="Arial" w:hAnsi="Arial" w:hint="default"/>
        <w:b w:val="0"/>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71040BE"/>
    <w:multiLevelType w:val="hybridMultilevel"/>
    <w:tmpl w:val="06E00232"/>
    <w:lvl w:ilvl="0" w:tplc="D5887D84">
      <w:start w:val="1"/>
      <w:numFmt w:val="decimal"/>
      <w:pStyle w:val="13LongPubNumbersinBodystyl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583BAA"/>
    <w:multiLevelType w:val="multilevel"/>
    <w:tmpl w:val="05388144"/>
    <w:lvl w:ilvl="0">
      <w:start w:val="1"/>
      <w:numFmt w:val="decimal"/>
      <w:lvlText w:val="%1."/>
      <w:lvlJc w:val="left"/>
      <w:pPr>
        <w:ind w:left="-351" w:hanging="360"/>
      </w:pPr>
    </w:lvl>
    <w:lvl w:ilvl="1">
      <w:start w:val="1"/>
      <w:numFmt w:val="bullet"/>
      <w:lvlText w:val=""/>
      <w:lvlJc w:val="left"/>
      <w:pPr>
        <w:ind w:left="369" w:hanging="360"/>
      </w:pPr>
      <w:rPr>
        <w:rFonts w:ascii="Symbol" w:hAnsi="Symbol" w:hint="default"/>
      </w:rPr>
    </w:lvl>
    <w:lvl w:ilvl="2">
      <w:numFmt w:val="bullet"/>
      <w:lvlText w:val="•"/>
      <w:lvlJc w:val="left"/>
      <w:pPr>
        <w:ind w:left="1269" w:hanging="360"/>
      </w:pPr>
      <w:rPr>
        <w:rFonts w:ascii="Arial" w:eastAsiaTheme="minorEastAsia" w:hAnsi="Arial" w:cs="Arial" w:hint="default"/>
      </w:rPr>
    </w:lvl>
    <w:lvl w:ilvl="3">
      <w:start w:val="1"/>
      <w:numFmt w:val="decimal"/>
      <w:lvlText w:val="%4."/>
      <w:lvlJc w:val="left"/>
      <w:pPr>
        <w:ind w:left="1809" w:hanging="360"/>
      </w:pPr>
    </w:lvl>
    <w:lvl w:ilvl="4">
      <w:start w:val="1"/>
      <w:numFmt w:val="lowerLetter"/>
      <w:lvlText w:val="%5."/>
      <w:lvlJc w:val="left"/>
      <w:pPr>
        <w:ind w:left="2529" w:hanging="360"/>
      </w:pPr>
    </w:lvl>
    <w:lvl w:ilvl="5">
      <w:start w:val="1"/>
      <w:numFmt w:val="lowerRoman"/>
      <w:lvlText w:val="%6."/>
      <w:lvlJc w:val="right"/>
      <w:pPr>
        <w:ind w:left="3249" w:hanging="180"/>
      </w:pPr>
    </w:lvl>
    <w:lvl w:ilvl="6">
      <w:start w:val="1"/>
      <w:numFmt w:val="decimal"/>
      <w:lvlText w:val="%7."/>
      <w:lvlJc w:val="left"/>
      <w:pPr>
        <w:ind w:left="3969" w:hanging="360"/>
      </w:pPr>
    </w:lvl>
    <w:lvl w:ilvl="7">
      <w:start w:val="1"/>
      <w:numFmt w:val="lowerLetter"/>
      <w:lvlText w:val="%8."/>
      <w:lvlJc w:val="left"/>
      <w:pPr>
        <w:ind w:left="4689" w:hanging="360"/>
      </w:pPr>
    </w:lvl>
    <w:lvl w:ilvl="8">
      <w:start w:val="1"/>
      <w:numFmt w:val="lowerRoman"/>
      <w:lvlText w:val="%9."/>
      <w:lvlJc w:val="right"/>
      <w:pPr>
        <w:ind w:left="5409" w:hanging="180"/>
      </w:pPr>
    </w:lvl>
  </w:abstractNum>
  <w:abstractNum w:abstractNumId="15" w15:restartNumberingAfterBreak="0">
    <w:nsid w:val="5B0B0CBA"/>
    <w:multiLevelType w:val="multilevel"/>
    <w:tmpl w:val="DAB623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C2074D4"/>
    <w:multiLevelType w:val="hybridMultilevel"/>
    <w:tmpl w:val="636C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A6726"/>
    <w:multiLevelType w:val="hybridMultilevel"/>
    <w:tmpl w:val="DA3E0C80"/>
    <w:lvl w:ilvl="0" w:tplc="684A4A3E">
      <w:numFmt w:val="bullet"/>
      <w:pStyle w:val="07LongPubBulletver02"/>
      <w:lvlText w:val="•"/>
      <w:lvlJc w:val="left"/>
      <w:pPr>
        <w:ind w:left="284" w:hanging="284"/>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34B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44D37C7"/>
    <w:multiLevelType w:val="hybridMultilevel"/>
    <w:tmpl w:val="2EF6E66A"/>
    <w:lvl w:ilvl="0" w:tplc="92C28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E0689F"/>
    <w:multiLevelType w:val="multilevel"/>
    <w:tmpl w:val="36ACE0BE"/>
    <w:lvl w:ilvl="0">
      <w:start w:val="1"/>
      <w:numFmt w:val="bullet"/>
      <w:lvlText w:val=""/>
      <w:lvlJc w:val="left"/>
      <w:pPr>
        <w:ind w:left="227" w:hanging="227"/>
      </w:pPr>
      <w:rPr>
        <w:rFonts w:ascii="Symbol" w:hAnsi="Symbol" w:hint="default"/>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1D30291"/>
    <w:multiLevelType w:val="hybridMultilevel"/>
    <w:tmpl w:val="64CE8986"/>
    <w:lvl w:ilvl="0" w:tplc="0809000F">
      <w:start w:val="1"/>
      <w:numFmt w:val="decimal"/>
      <w:lvlText w:val="%1."/>
      <w:lvlJc w:val="left"/>
      <w:pPr>
        <w:ind w:left="720" w:hanging="360"/>
      </w:pPr>
      <w:rPr>
        <w:rFonts w:hint="default"/>
      </w:rPr>
    </w:lvl>
    <w:lvl w:ilvl="1" w:tplc="BFB0690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6A48A2"/>
    <w:multiLevelType w:val="multilevel"/>
    <w:tmpl w:val="2EF6E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6"/>
  </w:num>
  <w:num w:numId="4">
    <w:abstractNumId w:val="4"/>
  </w:num>
  <w:num w:numId="5">
    <w:abstractNumId w:val="1"/>
  </w:num>
  <w:num w:numId="6">
    <w:abstractNumId w:val="15"/>
  </w:num>
  <w:num w:numId="7">
    <w:abstractNumId w:val="19"/>
  </w:num>
  <w:num w:numId="8">
    <w:abstractNumId w:val="22"/>
  </w:num>
  <w:num w:numId="9">
    <w:abstractNumId w:val="5"/>
  </w:num>
  <w:num w:numId="10">
    <w:abstractNumId w:val="11"/>
  </w:num>
  <w:num w:numId="11">
    <w:abstractNumId w:val="20"/>
  </w:num>
  <w:num w:numId="12">
    <w:abstractNumId w:val="18"/>
  </w:num>
  <w:num w:numId="13">
    <w:abstractNumId w:val="2"/>
  </w:num>
  <w:num w:numId="14">
    <w:abstractNumId w:val="3"/>
  </w:num>
  <w:num w:numId="15">
    <w:abstractNumId w:val="6"/>
  </w:num>
  <w:num w:numId="16">
    <w:abstractNumId w:val="14"/>
  </w:num>
  <w:num w:numId="17">
    <w:abstractNumId w:val="17"/>
  </w:num>
  <w:num w:numId="18">
    <w:abstractNumId w:val="13"/>
  </w:num>
  <w:num w:numId="19">
    <w:abstractNumId w:val="13"/>
  </w:num>
  <w:num w:numId="20">
    <w:abstractNumId w:val="13"/>
  </w:num>
  <w:num w:numId="21">
    <w:abstractNumId w:val="13"/>
  </w:num>
  <w:num w:numId="22">
    <w:abstractNumId w:val="9"/>
  </w:num>
  <w:num w:numId="23">
    <w:abstractNumId w:val="12"/>
  </w:num>
  <w:num w:numId="24">
    <w:abstractNumId w:val="21"/>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058"/>
    <w:rsid w:val="00000F82"/>
    <w:rsid w:val="0000659F"/>
    <w:rsid w:val="00015F35"/>
    <w:rsid w:val="00040AB5"/>
    <w:rsid w:val="00084DEE"/>
    <w:rsid w:val="00093B0B"/>
    <w:rsid w:val="000D2D52"/>
    <w:rsid w:val="000E3A3E"/>
    <w:rsid w:val="00100C9E"/>
    <w:rsid w:val="00114951"/>
    <w:rsid w:val="0013326F"/>
    <w:rsid w:val="0014557B"/>
    <w:rsid w:val="001475B8"/>
    <w:rsid w:val="001548DD"/>
    <w:rsid w:val="00157B5B"/>
    <w:rsid w:val="00164252"/>
    <w:rsid w:val="001B66B9"/>
    <w:rsid w:val="001C2A5D"/>
    <w:rsid w:val="001D4AC6"/>
    <w:rsid w:val="00222F39"/>
    <w:rsid w:val="002248B3"/>
    <w:rsid w:val="00247460"/>
    <w:rsid w:val="002616A7"/>
    <w:rsid w:val="00291311"/>
    <w:rsid w:val="00293924"/>
    <w:rsid w:val="002B662E"/>
    <w:rsid w:val="002D08BA"/>
    <w:rsid w:val="002D2BAD"/>
    <w:rsid w:val="002F1559"/>
    <w:rsid w:val="003062AC"/>
    <w:rsid w:val="003227C1"/>
    <w:rsid w:val="00326D9B"/>
    <w:rsid w:val="0033005F"/>
    <w:rsid w:val="00334964"/>
    <w:rsid w:val="003614AF"/>
    <w:rsid w:val="00366724"/>
    <w:rsid w:val="0038083C"/>
    <w:rsid w:val="0038268C"/>
    <w:rsid w:val="003B624F"/>
    <w:rsid w:val="003C4838"/>
    <w:rsid w:val="003D1803"/>
    <w:rsid w:val="003E3AC3"/>
    <w:rsid w:val="003E5E40"/>
    <w:rsid w:val="003F3FB3"/>
    <w:rsid w:val="00410ACD"/>
    <w:rsid w:val="00452CD5"/>
    <w:rsid w:val="00454CD5"/>
    <w:rsid w:val="004830E9"/>
    <w:rsid w:val="0048672C"/>
    <w:rsid w:val="004A21E7"/>
    <w:rsid w:val="004C76AB"/>
    <w:rsid w:val="004D06D7"/>
    <w:rsid w:val="00505CBB"/>
    <w:rsid w:val="00515A58"/>
    <w:rsid w:val="00543169"/>
    <w:rsid w:val="00543A57"/>
    <w:rsid w:val="00551E5D"/>
    <w:rsid w:val="00564774"/>
    <w:rsid w:val="00586D64"/>
    <w:rsid w:val="005B3A8B"/>
    <w:rsid w:val="005B4DAB"/>
    <w:rsid w:val="005B5716"/>
    <w:rsid w:val="005D01BF"/>
    <w:rsid w:val="005E1341"/>
    <w:rsid w:val="00602357"/>
    <w:rsid w:val="006046D4"/>
    <w:rsid w:val="00624BD6"/>
    <w:rsid w:val="0064368E"/>
    <w:rsid w:val="00645AB6"/>
    <w:rsid w:val="006637D9"/>
    <w:rsid w:val="00670A6E"/>
    <w:rsid w:val="00677AE9"/>
    <w:rsid w:val="00680A0A"/>
    <w:rsid w:val="0069066C"/>
    <w:rsid w:val="00697405"/>
    <w:rsid w:val="006C47AD"/>
    <w:rsid w:val="006D10A6"/>
    <w:rsid w:val="006D63A2"/>
    <w:rsid w:val="006F403E"/>
    <w:rsid w:val="00711CEA"/>
    <w:rsid w:val="00740DA6"/>
    <w:rsid w:val="007535C8"/>
    <w:rsid w:val="0075667E"/>
    <w:rsid w:val="00765627"/>
    <w:rsid w:val="00771577"/>
    <w:rsid w:val="00796DA1"/>
    <w:rsid w:val="007B28F3"/>
    <w:rsid w:val="007C13F6"/>
    <w:rsid w:val="007C4888"/>
    <w:rsid w:val="007F3E48"/>
    <w:rsid w:val="007F4D11"/>
    <w:rsid w:val="00817B36"/>
    <w:rsid w:val="00832C62"/>
    <w:rsid w:val="00852B7C"/>
    <w:rsid w:val="00867A85"/>
    <w:rsid w:val="00876CA9"/>
    <w:rsid w:val="008967B4"/>
    <w:rsid w:val="008C1061"/>
    <w:rsid w:val="008D55F3"/>
    <w:rsid w:val="008F5769"/>
    <w:rsid w:val="00936899"/>
    <w:rsid w:val="00937A9F"/>
    <w:rsid w:val="00942585"/>
    <w:rsid w:val="00952DBF"/>
    <w:rsid w:val="00961CF2"/>
    <w:rsid w:val="00967840"/>
    <w:rsid w:val="009854E3"/>
    <w:rsid w:val="009B538C"/>
    <w:rsid w:val="009C4CB3"/>
    <w:rsid w:val="009E30A6"/>
    <w:rsid w:val="009F2CF9"/>
    <w:rsid w:val="009F30DC"/>
    <w:rsid w:val="00A0049F"/>
    <w:rsid w:val="00A042FB"/>
    <w:rsid w:val="00A1739B"/>
    <w:rsid w:val="00A25482"/>
    <w:rsid w:val="00A26678"/>
    <w:rsid w:val="00A87505"/>
    <w:rsid w:val="00AE1443"/>
    <w:rsid w:val="00AE157A"/>
    <w:rsid w:val="00AE1B8E"/>
    <w:rsid w:val="00B11436"/>
    <w:rsid w:val="00B5131E"/>
    <w:rsid w:val="00B5736A"/>
    <w:rsid w:val="00B81C19"/>
    <w:rsid w:val="00B86D90"/>
    <w:rsid w:val="00B976F0"/>
    <w:rsid w:val="00BB4F51"/>
    <w:rsid w:val="00BD4588"/>
    <w:rsid w:val="00BE2360"/>
    <w:rsid w:val="00C15AFA"/>
    <w:rsid w:val="00C16E07"/>
    <w:rsid w:val="00C23A8C"/>
    <w:rsid w:val="00C361D2"/>
    <w:rsid w:val="00C4199D"/>
    <w:rsid w:val="00C61593"/>
    <w:rsid w:val="00C63F1C"/>
    <w:rsid w:val="00C76BBF"/>
    <w:rsid w:val="00C770F4"/>
    <w:rsid w:val="00CA6D6B"/>
    <w:rsid w:val="00CC1A97"/>
    <w:rsid w:val="00CD1A0C"/>
    <w:rsid w:val="00CF7313"/>
    <w:rsid w:val="00D06309"/>
    <w:rsid w:val="00D43AF3"/>
    <w:rsid w:val="00D5727E"/>
    <w:rsid w:val="00D86C0F"/>
    <w:rsid w:val="00DB21CF"/>
    <w:rsid w:val="00DC7B77"/>
    <w:rsid w:val="00DC7D6E"/>
    <w:rsid w:val="00DD208F"/>
    <w:rsid w:val="00E06E6E"/>
    <w:rsid w:val="00E100B7"/>
    <w:rsid w:val="00E32209"/>
    <w:rsid w:val="00E44848"/>
    <w:rsid w:val="00E63170"/>
    <w:rsid w:val="00E6530B"/>
    <w:rsid w:val="00E668B5"/>
    <w:rsid w:val="00E904CD"/>
    <w:rsid w:val="00E97A30"/>
    <w:rsid w:val="00EA1AAF"/>
    <w:rsid w:val="00EB5058"/>
    <w:rsid w:val="00ED5E33"/>
    <w:rsid w:val="00EE0C99"/>
    <w:rsid w:val="00EF39F7"/>
    <w:rsid w:val="00F16ED2"/>
    <w:rsid w:val="00F2092B"/>
    <w:rsid w:val="00F43CD7"/>
    <w:rsid w:val="00F561CB"/>
    <w:rsid w:val="00F56F23"/>
    <w:rsid w:val="00F60D5F"/>
    <w:rsid w:val="00F7569E"/>
    <w:rsid w:val="00FE1304"/>
    <w:rsid w:val="00FE67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ACCC8"/>
  <w14:defaultImageDpi w14:val="32767"/>
  <w15:docId w15:val="{13B2081D-F8CA-4705-BB6A-379DA47A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Normal"/>
    <w:qFormat/>
    <w:rsid w:val="00677AE9"/>
    <w:rPr>
      <w:rFonts w:ascii="Arial" w:hAnsi="Arial" w:cs="Arial"/>
      <w:sz w:val="22"/>
      <w:szCs w:val="22"/>
    </w:rPr>
  </w:style>
  <w:style w:type="paragraph" w:styleId="Heading1">
    <w:name w:val="heading 1"/>
    <w:basedOn w:val="Normal"/>
    <w:next w:val="Normal"/>
    <w:link w:val="Heading1Char"/>
    <w:uiPriority w:val="9"/>
    <w:qFormat/>
    <w:rsid w:val="00543A57"/>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A57"/>
    <w:rPr>
      <w:rFonts w:asciiTheme="majorHAnsi" w:eastAsiaTheme="majorEastAsia" w:hAnsiTheme="majorHAnsi" w:cstheme="majorBidi"/>
      <w:color w:val="2F5496" w:themeColor="accent1" w:themeShade="BF"/>
      <w:sz w:val="32"/>
      <w:szCs w:val="32"/>
    </w:rPr>
  </w:style>
  <w:style w:type="paragraph" w:customStyle="1" w:styleId="01LongPubHead">
    <w:name w:val="01_LongPub (Head)"/>
    <w:qFormat/>
    <w:rsid w:val="003227C1"/>
    <w:pPr>
      <w:spacing w:after="170" w:line="480" w:lineRule="exact"/>
    </w:pPr>
    <w:rPr>
      <w:rFonts w:ascii="Arial" w:eastAsiaTheme="minorEastAsia" w:hAnsi="Arial" w:cs="Times New Roman (Body CS)"/>
      <w:color w:val="18407F"/>
      <w:sz w:val="44"/>
    </w:rPr>
  </w:style>
  <w:style w:type="paragraph" w:customStyle="1" w:styleId="02LongPubIntrosubhead">
    <w:name w:val="02_LongPub Intro/subhead"/>
    <w:basedOn w:val="Normal"/>
    <w:qFormat/>
    <w:rsid w:val="003227C1"/>
    <w:pPr>
      <w:spacing w:line="280" w:lineRule="exact"/>
    </w:pPr>
    <w:rPr>
      <w:rFonts w:cs="Times New Roman (Body CS)"/>
      <w:color w:val="297DB0"/>
      <w:sz w:val="26"/>
    </w:rPr>
  </w:style>
  <w:style w:type="paragraph" w:customStyle="1" w:styleId="06LongPubBody">
    <w:name w:val="06_LongPub (Body)"/>
    <w:basedOn w:val="Normal"/>
    <w:qFormat/>
    <w:rsid w:val="003227C1"/>
    <w:rPr>
      <w:rFonts w:cs="Times New Roman (Body CS)"/>
    </w:rPr>
  </w:style>
  <w:style w:type="character" w:styleId="PageNumber">
    <w:name w:val="page number"/>
    <w:basedOn w:val="DefaultParagraphFont"/>
    <w:uiPriority w:val="99"/>
    <w:semiHidden/>
    <w:unhideWhenUsed/>
    <w:rsid w:val="006D10A6"/>
  </w:style>
  <w:style w:type="paragraph" w:customStyle="1" w:styleId="08LongPubPageNumber">
    <w:name w:val="08_LongPub (Page Number)"/>
    <w:basedOn w:val="Normal"/>
    <w:qFormat/>
    <w:rsid w:val="00291311"/>
    <w:pPr>
      <w:framePr w:w="4891" w:wrap="none" w:vAnchor="text" w:hAnchor="margin" w:y="-2"/>
      <w:tabs>
        <w:tab w:val="center" w:pos="4513"/>
        <w:tab w:val="right" w:pos="9026"/>
      </w:tabs>
    </w:pPr>
    <w:rPr>
      <w:color w:val="18407F"/>
      <w:sz w:val="18"/>
      <w:szCs w:val="18"/>
    </w:rPr>
  </w:style>
  <w:style w:type="character" w:customStyle="1" w:styleId="00LongPubPageNumberBOLD">
    <w:name w:val="00_LongPub (Page Number) BOLD"/>
    <w:basedOn w:val="PageNumber"/>
    <w:uiPriority w:val="1"/>
    <w:qFormat/>
    <w:rsid w:val="00D5727E"/>
    <w:rPr>
      <w:b/>
      <w:color w:val="18407F"/>
    </w:rPr>
  </w:style>
  <w:style w:type="table" w:customStyle="1" w:styleId="ListTable3-Accent51">
    <w:name w:val="List Table 3 - Accent 51"/>
    <w:basedOn w:val="TableNormal"/>
    <w:uiPriority w:val="48"/>
    <w:rsid w:val="00CF731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09LongPubTableHead">
    <w:name w:val="09_LongPub (Table Head)"/>
    <w:next w:val="Normal"/>
    <w:qFormat/>
    <w:rsid w:val="003227C1"/>
    <w:rPr>
      <w:rFonts w:ascii="Arial" w:eastAsiaTheme="minorEastAsia" w:hAnsi="Arial" w:cs="Times New Roman (Body CS)"/>
      <w:b/>
      <w:bCs/>
      <w:color w:val="FFFFFF" w:themeColor="background1"/>
      <w:sz w:val="22"/>
    </w:rPr>
  </w:style>
  <w:style w:type="paragraph" w:customStyle="1" w:styleId="10LongPubTableBody">
    <w:name w:val="10_LongPub (Table – Body)"/>
    <w:next w:val="Normal"/>
    <w:qFormat/>
    <w:rsid w:val="003227C1"/>
    <w:rPr>
      <w:rFonts w:ascii="Arial" w:eastAsiaTheme="minorEastAsia" w:hAnsi="Arial" w:cs="Times New Roman (Body CS)"/>
      <w:bCs/>
      <w:sz w:val="22"/>
    </w:rPr>
  </w:style>
  <w:style w:type="character" w:customStyle="1" w:styleId="00LongPubwebsite">
    <w:name w:val="00_LongPub (website)"/>
    <w:basedOn w:val="DefaultParagraphFont"/>
    <w:uiPriority w:val="1"/>
    <w:qFormat/>
    <w:rsid w:val="00A87505"/>
    <w:rPr>
      <w:b/>
    </w:rPr>
  </w:style>
  <w:style w:type="paragraph" w:customStyle="1" w:styleId="11LongPubName">
    <w:name w:val="11_LongPub (Name)"/>
    <w:basedOn w:val="Normal"/>
    <w:qFormat/>
    <w:rsid w:val="003227C1"/>
    <w:pPr>
      <w:spacing w:after="60"/>
    </w:pPr>
    <w:rPr>
      <w:rFonts w:cs="Times New Roman (Body CS)"/>
      <w:b/>
      <w:color w:val="18407F"/>
    </w:rPr>
  </w:style>
  <w:style w:type="paragraph" w:customStyle="1" w:styleId="12LongPubJobtitle">
    <w:name w:val="12_LongPub (Job title)"/>
    <w:basedOn w:val="Normal"/>
    <w:qFormat/>
    <w:rsid w:val="003227C1"/>
    <w:pPr>
      <w:tabs>
        <w:tab w:val="left" w:pos="2487"/>
      </w:tabs>
      <w:spacing w:after="60"/>
    </w:pPr>
    <w:rPr>
      <w:rFonts w:cs="Times New Roman (Body CS)"/>
      <w:color w:val="18407F"/>
    </w:rPr>
  </w:style>
  <w:style w:type="paragraph" w:customStyle="1" w:styleId="07LongPubBulletver02">
    <w:name w:val="07_LongPub (Bullet)_ver02"/>
    <w:qFormat/>
    <w:rsid w:val="00157B5B"/>
    <w:pPr>
      <w:numPr>
        <w:numId w:val="17"/>
      </w:numPr>
    </w:pPr>
    <w:rPr>
      <w:rFonts w:ascii="Arial" w:hAnsi="Arial" w:cs="Times New Roman (Body CS)"/>
      <w:noProof/>
      <w:sz w:val="22"/>
      <w:szCs w:val="22"/>
    </w:rPr>
  </w:style>
  <w:style w:type="table" w:styleId="TableGrid">
    <w:name w:val="Table Grid"/>
    <w:basedOn w:val="TableNormal"/>
    <w:uiPriority w:val="39"/>
    <w:rsid w:val="009C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LongPubSubhead">
    <w:name w:val="03_LongPub (Sub head)"/>
    <w:rsid w:val="004830E9"/>
    <w:pPr>
      <w:tabs>
        <w:tab w:val="left" w:pos="3969"/>
      </w:tabs>
      <w:spacing w:line="360" w:lineRule="auto"/>
      <w:ind w:left="567" w:hanging="567"/>
      <w:contextualSpacing/>
    </w:pPr>
    <w:rPr>
      <w:rFonts w:ascii="Arial" w:hAnsi="Arial" w:cs="Arial"/>
      <w:color w:val="18407F"/>
      <w:szCs w:val="22"/>
    </w:rPr>
  </w:style>
  <w:style w:type="paragraph" w:customStyle="1" w:styleId="05LongPubSubheadver02">
    <w:name w:val="05_LongPub (Sub head)_ver02"/>
    <w:basedOn w:val="Normal"/>
    <w:qFormat/>
    <w:rsid w:val="00157B5B"/>
    <w:pPr>
      <w:ind w:left="284"/>
    </w:pPr>
    <w:rPr>
      <w:rFonts w:cs="Times New Roman (Body CS)"/>
      <w:noProof/>
      <w:color w:val="808080" w:themeColor="background1" w:themeShade="80"/>
    </w:rPr>
  </w:style>
  <w:style w:type="character" w:styleId="FollowedHyperlink">
    <w:name w:val="FollowedHyperlink"/>
    <w:basedOn w:val="DefaultParagraphFont"/>
    <w:uiPriority w:val="99"/>
    <w:semiHidden/>
    <w:unhideWhenUsed/>
    <w:rsid w:val="00DC7B77"/>
    <w:rPr>
      <w:color w:val="954F72" w:themeColor="followedHyperlink"/>
      <w:u w:val="single"/>
    </w:rPr>
  </w:style>
  <w:style w:type="paragraph" w:customStyle="1" w:styleId="04LongPubNumbersver02">
    <w:name w:val="04_LongPub (Numbers)_ver02"/>
    <w:basedOn w:val="06LongPubBody"/>
    <w:qFormat/>
    <w:rsid w:val="00157B5B"/>
    <w:pPr>
      <w:numPr>
        <w:numId w:val="15"/>
      </w:numPr>
      <w:ind w:left="284" w:hanging="284"/>
    </w:pPr>
    <w:rPr>
      <w:color w:val="18407F"/>
      <w:sz w:val="24"/>
      <w:lang w:val="bg-BG"/>
    </w:rPr>
  </w:style>
  <w:style w:type="paragraph" w:customStyle="1" w:styleId="13LongPubNumbersinBodystyle">
    <w:name w:val="13_LongPub (Numbers – in Body style)"/>
    <w:basedOn w:val="06LongPubBody"/>
    <w:qFormat/>
    <w:rsid w:val="00796DA1"/>
    <w:pPr>
      <w:numPr>
        <w:numId w:val="21"/>
      </w:numPr>
    </w:pPr>
  </w:style>
  <w:style w:type="paragraph" w:customStyle="1" w:styleId="03LongPubSubhead0">
    <w:name w:val="03_Long Pub (Sub head)"/>
    <w:qFormat/>
    <w:rsid w:val="00F16ED2"/>
    <w:pPr>
      <w:tabs>
        <w:tab w:val="left" w:pos="3969"/>
      </w:tabs>
      <w:contextualSpacing/>
    </w:pPr>
    <w:rPr>
      <w:rFonts w:ascii="Arial" w:hAnsi="Arial" w:cs="Arial"/>
      <w:color w:val="18407F"/>
      <w:szCs w:val="22"/>
    </w:rPr>
  </w:style>
  <w:style w:type="paragraph" w:customStyle="1" w:styleId="NormalText">
    <w:name w:val="Normal Text"/>
    <w:basedOn w:val="Normal"/>
    <w:qFormat/>
    <w:rsid w:val="00EB5058"/>
    <w:rPr>
      <w:rFonts w:cs="Times New Roman (Body CS)"/>
    </w:rPr>
  </w:style>
  <w:style w:type="paragraph" w:customStyle="1" w:styleId="x07LongPubBulletver02">
    <w:name w:val="x07_LongPub (Bullet)_ver02"/>
    <w:qFormat/>
    <w:rsid w:val="00EB5058"/>
    <w:pPr>
      <w:ind w:left="284" w:hanging="284"/>
    </w:pPr>
    <w:rPr>
      <w:rFonts w:ascii="Arial" w:hAnsi="Arial" w:cs="Times New Roman (Body CS)"/>
      <w:noProof/>
      <w:sz w:val="22"/>
      <w:szCs w:val="22"/>
    </w:rPr>
  </w:style>
  <w:style w:type="paragraph" w:customStyle="1" w:styleId="x05LongPubSubheadver02">
    <w:name w:val="x05_LongPub (Sub head)_ver02"/>
    <w:basedOn w:val="Normal"/>
    <w:qFormat/>
    <w:rsid w:val="00EB5058"/>
    <w:pPr>
      <w:ind w:left="284"/>
    </w:pPr>
    <w:rPr>
      <w:rFonts w:cs="Times New Roman (Body CS)"/>
      <w:noProof/>
      <w:color w:val="808080" w:themeColor="background1" w:themeShade="80"/>
    </w:rPr>
  </w:style>
  <w:style w:type="paragraph" w:customStyle="1" w:styleId="x03LongPubSubhead">
    <w:name w:val="x03_Long Pub (Sub head)"/>
    <w:qFormat/>
    <w:rsid w:val="00EB5058"/>
    <w:pPr>
      <w:tabs>
        <w:tab w:val="left" w:pos="3969"/>
      </w:tabs>
      <w:contextualSpacing/>
    </w:pPr>
    <w:rPr>
      <w:rFonts w:ascii="Arial" w:hAnsi="Arial" w:cs="Arial"/>
      <w:color w:val="18407F"/>
      <w:szCs w:val="22"/>
    </w:rPr>
  </w:style>
  <w:style w:type="character" w:styleId="Hyperlink">
    <w:name w:val="Hyperlink"/>
    <w:basedOn w:val="DefaultParagraphFont"/>
    <w:uiPriority w:val="99"/>
    <w:unhideWhenUsed/>
    <w:rsid w:val="00EB5058"/>
    <w:rPr>
      <w:color w:val="0000FF"/>
      <w:u w:val="single"/>
    </w:rPr>
  </w:style>
  <w:style w:type="paragraph" w:styleId="BalloonText">
    <w:name w:val="Balloon Text"/>
    <w:basedOn w:val="Normal"/>
    <w:link w:val="BalloonTextChar"/>
    <w:uiPriority w:val="99"/>
    <w:semiHidden/>
    <w:unhideWhenUsed/>
    <w:rsid w:val="00EB5058"/>
    <w:rPr>
      <w:rFonts w:ascii="Tahoma" w:hAnsi="Tahoma" w:cs="Tahoma"/>
      <w:sz w:val="16"/>
      <w:szCs w:val="16"/>
    </w:rPr>
  </w:style>
  <w:style w:type="character" w:customStyle="1" w:styleId="BalloonTextChar">
    <w:name w:val="Balloon Text Char"/>
    <w:basedOn w:val="DefaultParagraphFont"/>
    <w:link w:val="BalloonText"/>
    <w:uiPriority w:val="99"/>
    <w:semiHidden/>
    <w:rsid w:val="00EB5058"/>
    <w:rPr>
      <w:rFonts w:ascii="Tahoma" w:hAnsi="Tahoma" w:cs="Tahoma"/>
      <w:sz w:val="16"/>
      <w:szCs w:val="16"/>
    </w:rPr>
  </w:style>
  <w:style w:type="paragraph" w:styleId="Header">
    <w:name w:val="header"/>
    <w:basedOn w:val="Normal"/>
    <w:link w:val="HeaderChar"/>
    <w:uiPriority w:val="99"/>
    <w:unhideWhenUsed/>
    <w:rsid w:val="0038268C"/>
    <w:pPr>
      <w:tabs>
        <w:tab w:val="center" w:pos="4513"/>
        <w:tab w:val="right" w:pos="9026"/>
      </w:tabs>
    </w:pPr>
  </w:style>
  <w:style w:type="character" w:customStyle="1" w:styleId="HeaderChar">
    <w:name w:val="Header Char"/>
    <w:basedOn w:val="DefaultParagraphFont"/>
    <w:link w:val="Header"/>
    <w:uiPriority w:val="99"/>
    <w:rsid w:val="0038268C"/>
    <w:rPr>
      <w:rFonts w:ascii="Arial" w:hAnsi="Arial" w:cs="Arial"/>
      <w:sz w:val="22"/>
      <w:szCs w:val="22"/>
    </w:rPr>
  </w:style>
  <w:style w:type="paragraph" w:styleId="Footer">
    <w:name w:val="footer"/>
    <w:basedOn w:val="Normal"/>
    <w:link w:val="FooterChar"/>
    <w:uiPriority w:val="99"/>
    <w:unhideWhenUsed/>
    <w:rsid w:val="0038268C"/>
    <w:pPr>
      <w:tabs>
        <w:tab w:val="center" w:pos="4513"/>
        <w:tab w:val="right" w:pos="9026"/>
      </w:tabs>
    </w:pPr>
  </w:style>
  <w:style w:type="character" w:customStyle="1" w:styleId="FooterChar">
    <w:name w:val="Footer Char"/>
    <w:basedOn w:val="DefaultParagraphFont"/>
    <w:link w:val="Footer"/>
    <w:uiPriority w:val="99"/>
    <w:rsid w:val="0038268C"/>
    <w:rPr>
      <w:rFonts w:ascii="Arial" w:hAnsi="Arial" w:cs="Arial"/>
      <w:sz w:val="22"/>
      <w:szCs w:val="22"/>
    </w:rPr>
  </w:style>
  <w:style w:type="paragraph" w:styleId="ListParagraph">
    <w:name w:val="List Paragraph"/>
    <w:basedOn w:val="Normal"/>
    <w:uiPriority w:val="34"/>
    <w:qFormat/>
    <w:rsid w:val="00BE2360"/>
    <w:pPr>
      <w:ind w:left="720"/>
      <w:contextualSpacing/>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hs.uk/conditions/heart-failure/" TargetMode="External"/><Relationship Id="rId18" Type="http://schemas.openxmlformats.org/officeDocument/2006/relationships/hyperlink" Target="https://www.nhs.uk/conditions/multiple-sclerosi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nhs.uk/conditions/steroids/" TargetMode="External"/><Relationship Id="rId7" Type="http://schemas.openxmlformats.org/officeDocument/2006/relationships/webSettings" Target="webSettings.xml"/><Relationship Id="rId12" Type="http://schemas.openxmlformats.org/officeDocument/2006/relationships/hyperlink" Target="https://www.nhs.uk/conditions/bronchitis/" TargetMode="External"/><Relationship Id="rId17" Type="http://schemas.openxmlformats.org/officeDocument/2006/relationships/hyperlink" Target="https://www.nhs.uk/conditions/motor-neurone-diseas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hs.uk/conditions/parkinsons-disease/" TargetMode="External"/><Relationship Id="rId20" Type="http://schemas.openxmlformats.org/officeDocument/2006/relationships/hyperlink" Target="https://www.nhs.uk/conditions/hiv-and-ai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conditions/chronic-obstructive-pulmonary-disease-copd/"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nhs.uk/conditions/hepatitis/" TargetMode="External"/><Relationship Id="rId23" Type="http://schemas.openxmlformats.org/officeDocument/2006/relationships/hyperlink" Target="https://ico.org.uk/" TargetMode="External"/><Relationship Id="rId28" Type="http://schemas.openxmlformats.org/officeDocument/2006/relationships/theme" Target="theme/theme1.xml"/><Relationship Id="rId10" Type="http://schemas.openxmlformats.org/officeDocument/2006/relationships/hyperlink" Target="https://www.nhs.uk/conditions/asthma/" TargetMode="External"/><Relationship Id="rId19" Type="http://schemas.openxmlformats.org/officeDocument/2006/relationships/hyperlink" Target="https://www.nhs.uk/conditions/diabet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hs.uk/conditions/kidney-disease/" TargetMode="External"/><Relationship Id="rId22" Type="http://schemas.openxmlformats.org/officeDocument/2006/relationships/hyperlink" Target="https://digital.nhs.uk/coronavirus/shielded-patient-lis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cupuncture.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upuncture.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jp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20&amp;%20fonts\BAcC%20LongPublication_Template_2x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DE546D261B7A469F0BC3B6E5C91551" ma:contentTypeVersion="12" ma:contentTypeDescription="Create a new document." ma:contentTypeScope="" ma:versionID="3fcd0ce48262c1c65f1e8bc3cd78f96c">
  <xsd:schema xmlns:xsd="http://www.w3.org/2001/XMLSchema" xmlns:xs="http://www.w3.org/2001/XMLSchema" xmlns:p="http://schemas.microsoft.com/office/2006/metadata/properties" xmlns:ns2="a587b60e-8e17-46f1-9db7-57af5ab7e5f4" xmlns:ns3="023b5e60-1fc7-4313-b0f8-39886d1c4aab" targetNamespace="http://schemas.microsoft.com/office/2006/metadata/properties" ma:root="true" ma:fieldsID="90343e61d32231a8214d2c2e9a81199c" ns2:_="" ns3:_="">
    <xsd:import namespace="a587b60e-8e17-46f1-9db7-57af5ab7e5f4"/>
    <xsd:import namespace="023b5e60-1fc7-4313-b0f8-39886d1c4a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7b60e-8e17-46f1-9db7-57af5ab7e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3b5e60-1fc7-4313-b0f8-39886d1c4a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FD97E4-2508-4C01-8909-E4E63396BC71}">
  <ds:schemaRefs>
    <ds:schemaRef ds:uri="http://schemas.microsoft.com/sharepoint/v3/contenttype/forms"/>
  </ds:schemaRefs>
</ds:datastoreItem>
</file>

<file path=customXml/itemProps2.xml><?xml version="1.0" encoding="utf-8"?>
<ds:datastoreItem xmlns:ds="http://schemas.openxmlformats.org/officeDocument/2006/customXml" ds:itemID="{9D4D3E04-795C-4883-B3EB-929A7435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7b60e-8e17-46f1-9db7-57af5ab7e5f4"/>
    <ds:schemaRef ds:uri="023b5e60-1fc7-4313-b0f8-39886d1c4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4F4C1-433D-48C3-A948-8264E75A4F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BAcC LongPublication_Template_2xpages</Template>
  <TotalTime>6</TotalTime>
  <Pages>4</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British Acupuncture</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Jean-Baptiste Flament</dc:creator>
  <cp:lastModifiedBy>Mark Shepherd</cp:lastModifiedBy>
  <cp:revision>10</cp:revision>
  <cp:lastPrinted>2020-10-14T14:57:00Z</cp:lastPrinted>
  <dcterms:created xsi:type="dcterms:W3CDTF">2020-10-02T13:52:00Z</dcterms:created>
  <dcterms:modified xsi:type="dcterms:W3CDTF">2021-02-24T12:37:00Z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0x010100DDDE546D261B7A469F0BC3B6E5C91551</vt:lpwstr>
  </property>
</Properties>
</file>